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4D171" w14:textId="70A602D4" w:rsidR="004C139B" w:rsidRDefault="00032D60" w:rsidP="009138E9">
      <w:r>
        <w:rPr>
          <w:noProof/>
          <w:lang w:eastAsia="en-GB"/>
        </w:rPr>
        <w:drawing>
          <wp:anchor distT="0" distB="0" distL="114300" distR="114300" simplePos="0" relativeHeight="251727872" behindDoc="0" locked="0" layoutInCell="1" allowOverlap="1" wp14:anchorId="414E9AC8" wp14:editId="0CBF0B95">
            <wp:simplePos x="457200" y="609600"/>
            <wp:positionH relativeFrom="column">
              <wp:align>left</wp:align>
            </wp:positionH>
            <wp:positionV relativeFrom="paragraph">
              <wp:align>top</wp:align>
            </wp:positionV>
            <wp:extent cx="2880000" cy="1208528"/>
            <wp:effectExtent l="0" t="0" r="0" b="0"/>
            <wp:wrapSquare wrapText="bothSides"/>
            <wp:docPr id="1" name="SMEE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EEF logo"/>
                    <pic:cNvPicPr/>
                  </pic:nvPicPr>
                  <pic:blipFill>
                    <a:blip r:embed="rId9"/>
                    <a:stretch>
                      <a:fillRect/>
                    </a:stretch>
                  </pic:blipFill>
                  <pic:spPr>
                    <a:xfrm>
                      <a:off x="0" y="0"/>
                      <a:ext cx="2880000" cy="1208528"/>
                    </a:xfrm>
                    <a:prstGeom prst="rect">
                      <a:avLst/>
                    </a:prstGeom>
                  </pic:spPr>
                </pic:pic>
              </a:graphicData>
            </a:graphic>
          </wp:anchor>
        </w:drawing>
      </w:r>
      <w:r w:rsidR="008353F0">
        <w:br w:type="textWrapping" w:clear="all"/>
      </w:r>
    </w:p>
    <w:p w14:paraId="33B3C314" w14:textId="5D3C8A46" w:rsidR="00B6489B" w:rsidRDefault="00B6489B" w:rsidP="009138E9"/>
    <w:p w14:paraId="124FA6BE" w14:textId="3E89C2A3" w:rsidR="009E6F09" w:rsidRDefault="008C2570" w:rsidP="009138E9">
      <w:r>
        <w:rPr>
          <w:noProof/>
          <w:lang w:eastAsia="en-GB"/>
        </w:rPr>
        <mc:AlternateContent>
          <mc:Choice Requires="wpg">
            <w:drawing>
              <wp:anchor distT="0" distB="0" distL="114300" distR="114300" simplePos="0" relativeHeight="251735040" behindDoc="0" locked="0" layoutInCell="1" allowOverlap="1" wp14:anchorId="62451A78" wp14:editId="182C1BE3">
                <wp:simplePos x="0" y="0"/>
                <wp:positionH relativeFrom="page">
                  <wp:posOffset>-211455</wp:posOffset>
                </wp:positionH>
                <wp:positionV relativeFrom="page">
                  <wp:posOffset>2491105</wp:posOffset>
                </wp:positionV>
                <wp:extent cx="7950835" cy="7199630"/>
                <wp:effectExtent l="0" t="0" r="0" b="1270"/>
                <wp:wrapNone/>
                <wp:docPr id="1056539828" name="Group 32"/>
                <wp:cNvGraphicFramePr/>
                <a:graphic xmlns:a="http://schemas.openxmlformats.org/drawingml/2006/main">
                  <a:graphicData uri="http://schemas.microsoft.com/office/word/2010/wordprocessingGroup">
                    <wpg:wgp>
                      <wpg:cNvGrpSpPr/>
                      <wpg:grpSpPr>
                        <a:xfrm>
                          <a:off x="0" y="0"/>
                          <a:ext cx="7950835" cy="7199630"/>
                          <a:chOff x="0" y="0"/>
                          <a:chExt cx="7951433" cy="7199885"/>
                        </a:xfrm>
                      </wpg:grpSpPr>
                      <wps:wsp>
                        <wps:cNvPr id="1161907239" name="left picture"/>
                        <wps:cNvSpPr/>
                        <wps:spPr>
                          <a:xfrm>
                            <a:off x="0" y="0"/>
                            <a:ext cx="3403453" cy="4677633"/>
                          </a:xfrm>
                          <a:custGeom>
                            <a:avLst/>
                            <a:gdLst>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6821"/>
                              <a:gd name="connsiteY0" fmla="*/ 618 h 2510306"/>
                              <a:gd name="connsiteX1" fmla="*/ 1486821 w 1486821"/>
                              <a:gd name="connsiteY1" fmla="*/ 600829 h 2510306"/>
                              <a:gd name="connsiteX2" fmla="*/ 0 w 1486821"/>
                              <a:gd name="connsiteY2" fmla="*/ 2510306 h 2510306"/>
                              <a:gd name="connsiteX3" fmla="*/ 0 w 1486821"/>
                              <a:gd name="connsiteY3" fmla="*/ 1131 h 2510306"/>
                              <a:gd name="connsiteX4" fmla="*/ 88882 w 1486821"/>
                              <a:gd name="connsiteY4" fmla="*/ 618 h 2510306"/>
                              <a:gd name="connsiteX0" fmla="*/ 88882 w 1486821"/>
                              <a:gd name="connsiteY0" fmla="*/ 618 h 2510306"/>
                              <a:gd name="connsiteX1" fmla="*/ 1486821 w 1486821"/>
                              <a:gd name="connsiteY1" fmla="*/ 600829 h 2510306"/>
                              <a:gd name="connsiteX2" fmla="*/ 0 w 1486821"/>
                              <a:gd name="connsiteY2" fmla="*/ 2510306 h 2510306"/>
                              <a:gd name="connsiteX3" fmla="*/ 0 w 1486821"/>
                              <a:gd name="connsiteY3" fmla="*/ 1131 h 2510306"/>
                              <a:gd name="connsiteX4" fmla="*/ 88882 w 1486821"/>
                              <a:gd name="connsiteY4" fmla="*/ 618 h 2510306"/>
                              <a:gd name="connsiteX0" fmla="*/ 88882 w 1486821"/>
                              <a:gd name="connsiteY0" fmla="*/ 618 h 2510306"/>
                              <a:gd name="connsiteX1" fmla="*/ 1486821 w 1486821"/>
                              <a:gd name="connsiteY1" fmla="*/ 600829 h 2510306"/>
                              <a:gd name="connsiteX2" fmla="*/ 0 w 1486821"/>
                              <a:gd name="connsiteY2" fmla="*/ 2510306 h 2510306"/>
                              <a:gd name="connsiteX3" fmla="*/ 0 w 1486821"/>
                              <a:gd name="connsiteY3" fmla="*/ 1131 h 2510306"/>
                              <a:gd name="connsiteX4" fmla="*/ 88882 w 1486821"/>
                              <a:gd name="connsiteY4" fmla="*/ 618 h 2510306"/>
                              <a:gd name="connsiteX0" fmla="*/ 88882 w 1485699"/>
                              <a:gd name="connsiteY0" fmla="*/ 39500 h 2549188"/>
                              <a:gd name="connsiteX1" fmla="*/ 1485699 w 1485699"/>
                              <a:gd name="connsiteY1" fmla="*/ 207804 h 2549188"/>
                              <a:gd name="connsiteX2" fmla="*/ 0 w 1485699"/>
                              <a:gd name="connsiteY2" fmla="*/ 2549188 h 2549188"/>
                              <a:gd name="connsiteX3" fmla="*/ 0 w 1485699"/>
                              <a:gd name="connsiteY3" fmla="*/ 40013 h 2549188"/>
                              <a:gd name="connsiteX4" fmla="*/ 88882 w 1485699"/>
                              <a:gd name="connsiteY4" fmla="*/ 39500 h 2549188"/>
                              <a:gd name="connsiteX0" fmla="*/ 88882 w 1485699"/>
                              <a:gd name="connsiteY0" fmla="*/ 86034 h 2595722"/>
                              <a:gd name="connsiteX1" fmla="*/ 1485699 w 1485699"/>
                              <a:gd name="connsiteY1" fmla="*/ 254338 h 2595722"/>
                              <a:gd name="connsiteX2" fmla="*/ 0 w 1485699"/>
                              <a:gd name="connsiteY2" fmla="*/ 2595722 h 2595722"/>
                              <a:gd name="connsiteX3" fmla="*/ 0 w 1485699"/>
                              <a:gd name="connsiteY3" fmla="*/ 86547 h 2595722"/>
                              <a:gd name="connsiteX4" fmla="*/ 88882 w 1485699"/>
                              <a:gd name="connsiteY4" fmla="*/ 86034 h 2595722"/>
                              <a:gd name="connsiteX0" fmla="*/ 88882 w 1485699"/>
                              <a:gd name="connsiteY0" fmla="*/ 120002 h 2629690"/>
                              <a:gd name="connsiteX1" fmla="*/ 1485699 w 1485699"/>
                              <a:gd name="connsiteY1" fmla="*/ 288306 h 2629690"/>
                              <a:gd name="connsiteX2" fmla="*/ 0 w 1485699"/>
                              <a:gd name="connsiteY2" fmla="*/ 2629690 h 2629690"/>
                              <a:gd name="connsiteX3" fmla="*/ 0 w 1485699"/>
                              <a:gd name="connsiteY3" fmla="*/ 120515 h 2629690"/>
                              <a:gd name="connsiteX4" fmla="*/ 88882 w 1485699"/>
                              <a:gd name="connsiteY4" fmla="*/ 120002 h 262969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85699" h="2629690">
                                <a:moveTo>
                                  <a:pt x="88882" y="120002"/>
                                </a:moveTo>
                                <a:cubicBezTo>
                                  <a:pt x="468328" y="-65369"/>
                                  <a:pt x="1000507" y="-55511"/>
                                  <a:pt x="1485699" y="288306"/>
                                </a:cubicBezTo>
                                <a:cubicBezTo>
                                  <a:pt x="841272" y="719049"/>
                                  <a:pt x="1929363" y="2621207"/>
                                  <a:pt x="0" y="2629690"/>
                                </a:cubicBezTo>
                                <a:lnTo>
                                  <a:pt x="0" y="120515"/>
                                </a:lnTo>
                                <a:cubicBezTo>
                                  <a:pt x="29538" y="119194"/>
                                  <a:pt x="59165" y="119040"/>
                                  <a:pt x="88882" y="120002"/>
                                </a:cubicBezTo>
                                <a:close/>
                              </a:path>
                            </a:pathLst>
                          </a:custGeom>
                          <a:blipFill>
                            <a:blip r:embed="rId10" cstate="screen">
                              <a:extLst>
                                <a:ext uri="{28A0092B-C50C-407E-A947-70E740481C1C}">
                                  <a14:useLocalDpi xmlns:a14="http://schemas.microsoft.com/office/drawing/2010/main"/>
                                </a:ext>
                              </a:extLst>
                            </a:blip>
                            <a:srcRect/>
                            <a:stretch>
                              <a:fillRect/>
                            </a:stretch>
                          </a:blipFill>
                          <a:ln w="0" cap="flat">
                            <a:miter lim="127000"/>
                          </a:ln>
                        </wps:spPr>
                        <wps:style>
                          <a:lnRef idx="0">
                            <a:srgbClr val="000000">
                              <a:alpha val="0"/>
                            </a:srgbClr>
                          </a:lnRef>
                          <a:fillRef idx="1">
                            <a:srgbClr val="0292BA"/>
                          </a:fillRef>
                          <a:effectRef idx="0">
                            <a:scrgbClr r="0" g="0" b="0"/>
                          </a:effectRef>
                          <a:fontRef idx="none"/>
                        </wps:style>
                        <wps:bodyPr/>
                      </wps:wsp>
                      <wps:wsp>
                        <wps:cNvPr id="1885780252" name="right picture"/>
                        <wps:cNvSpPr/>
                        <wps:spPr>
                          <a:xfrm>
                            <a:off x="5862918" y="3626864"/>
                            <a:ext cx="2088515" cy="2759075"/>
                          </a:xfrm>
                          <a:custGeom>
                            <a:avLst/>
                            <a:gdLst>
                              <a:gd name="connsiteX0" fmla="*/ 2356142 w 2356142"/>
                              <a:gd name="connsiteY0" fmla="*/ 0 h 2267276"/>
                              <a:gd name="connsiteX1" fmla="*/ 2356142 w 2356142"/>
                              <a:gd name="connsiteY1" fmla="*/ 2047736 h 2267276"/>
                              <a:gd name="connsiteX2" fmla="*/ 1376883 w 2356142"/>
                              <a:gd name="connsiteY2" fmla="*/ 2266366 h 2267276"/>
                              <a:gd name="connsiteX3" fmla="*/ 0 w 2356142"/>
                              <a:gd name="connsiteY3" fmla="*/ 1707858 h 2267276"/>
                              <a:gd name="connsiteX4" fmla="*/ 1526433 w 2356142"/>
                              <a:gd name="connsiteY4" fmla="*/ 556712 h 2267276"/>
                              <a:gd name="connsiteX5" fmla="*/ 2356142 w 2356142"/>
                              <a:gd name="connsiteY5" fmla="*/ 0 h 2267276"/>
                              <a:gd name="connsiteX0" fmla="*/ 1686728 w 1686728"/>
                              <a:gd name="connsiteY0" fmla="*/ 0 h 2289422"/>
                              <a:gd name="connsiteX1" fmla="*/ 1686728 w 1686728"/>
                              <a:gd name="connsiteY1" fmla="*/ 2047736 h 2289422"/>
                              <a:gd name="connsiteX2" fmla="*/ 707469 w 1686728"/>
                              <a:gd name="connsiteY2" fmla="*/ 2266366 h 2289422"/>
                              <a:gd name="connsiteX3" fmla="*/ 0 w 1686728"/>
                              <a:gd name="connsiteY3" fmla="*/ 1546538 h 2289422"/>
                              <a:gd name="connsiteX4" fmla="*/ 857019 w 1686728"/>
                              <a:gd name="connsiteY4" fmla="*/ 556712 h 2289422"/>
                              <a:gd name="connsiteX5" fmla="*/ 1686728 w 1686728"/>
                              <a:gd name="connsiteY5" fmla="*/ 0 h 2289422"/>
                              <a:gd name="connsiteX0" fmla="*/ 1686728 w 1686728"/>
                              <a:gd name="connsiteY0" fmla="*/ 0 h 2289422"/>
                              <a:gd name="connsiteX1" fmla="*/ 1686728 w 1686728"/>
                              <a:gd name="connsiteY1" fmla="*/ 2047736 h 2289422"/>
                              <a:gd name="connsiteX2" fmla="*/ 707469 w 1686728"/>
                              <a:gd name="connsiteY2" fmla="*/ 2266366 h 2289422"/>
                              <a:gd name="connsiteX3" fmla="*/ 0 w 1686728"/>
                              <a:gd name="connsiteY3" fmla="*/ 1546538 h 2289422"/>
                              <a:gd name="connsiteX4" fmla="*/ 857019 w 1686728"/>
                              <a:gd name="connsiteY4" fmla="*/ 556712 h 2289422"/>
                              <a:gd name="connsiteX5" fmla="*/ 1686728 w 1686728"/>
                              <a:gd name="connsiteY5" fmla="*/ 0 h 2289422"/>
                              <a:gd name="connsiteX0" fmla="*/ 1686728 w 1686728"/>
                              <a:gd name="connsiteY0" fmla="*/ 0 h 2289422"/>
                              <a:gd name="connsiteX1" fmla="*/ 1686728 w 1686728"/>
                              <a:gd name="connsiteY1" fmla="*/ 2047736 h 2289422"/>
                              <a:gd name="connsiteX2" fmla="*/ 707469 w 1686728"/>
                              <a:gd name="connsiteY2" fmla="*/ 2266366 h 2289422"/>
                              <a:gd name="connsiteX3" fmla="*/ 0 w 1686728"/>
                              <a:gd name="connsiteY3" fmla="*/ 1546538 h 2289422"/>
                              <a:gd name="connsiteX4" fmla="*/ 857019 w 1686728"/>
                              <a:gd name="connsiteY4" fmla="*/ 556712 h 2289422"/>
                              <a:gd name="connsiteX5" fmla="*/ 1686728 w 1686728"/>
                              <a:gd name="connsiteY5" fmla="*/ 0 h 2289422"/>
                              <a:gd name="connsiteX0" fmla="*/ 1332079 w 1332079"/>
                              <a:gd name="connsiteY0" fmla="*/ 0 h 2295332"/>
                              <a:gd name="connsiteX1" fmla="*/ 1332079 w 1332079"/>
                              <a:gd name="connsiteY1" fmla="*/ 2047736 h 2295332"/>
                              <a:gd name="connsiteX2" fmla="*/ 352820 w 1332079"/>
                              <a:gd name="connsiteY2" fmla="*/ 2266366 h 2295332"/>
                              <a:gd name="connsiteX3" fmla="*/ 0 w 1332079"/>
                              <a:gd name="connsiteY3" fmla="*/ 1453644 h 2295332"/>
                              <a:gd name="connsiteX4" fmla="*/ 502370 w 1332079"/>
                              <a:gd name="connsiteY4" fmla="*/ 556712 h 2295332"/>
                              <a:gd name="connsiteX5" fmla="*/ 1332079 w 1332079"/>
                              <a:gd name="connsiteY5" fmla="*/ 0 h 2295332"/>
                              <a:gd name="connsiteX0" fmla="*/ 1332079 w 1332079"/>
                              <a:gd name="connsiteY0" fmla="*/ 0 h 2295332"/>
                              <a:gd name="connsiteX1" fmla="*/ 1332079 w 1332079"/>
                              <a:gd name="connsiteY1" fmla="*/ 2047736 h 2295332"/>
                              <a:gd name="connsiteX2" fmla="*/ 352820 w 1332079"/>
                              <a:gd name="connsiteY2" fmla="*/ 2266366 h 2295332"/>
                              <a:gd name="connsiteX3" fmla="*/ 0 w 1332079"/>
                              <a:gd name="connsiteY3" fmla="*/ 1453644 h 2295332"/>
                              <a:gd name="connsiteX4" fmla="*/ 502370 w 1332079"/>
                              <a:gd name="connsiteY4" fmla="*/ 556712 h 2295332"/>
                              <a:gd name="connsiteX5" fmla="*/ 1332079 w 1332079"/>
                              <a:gd name="connsiteY5" fmla="*/ 0 h 2295332"/>
                              <a:gd name="connsiteX0" fmla="*/ 1370747 w 1370747"/>
                              <a:gd name="connsiteY0" fmla="*/ 0 h 2295332"/>
                              <a:gd name="connsiteX1" fmla="*/ 1370747 w 1370747"/>
                              <a:gd name="connsiteY1" fmla="*/ 2047736 h 2295332"/>
                              <a:gd name="connsiteX2" fmla="*/ 391488 w 1370747"/>
                              <a:gd name="connsiteY2" fmla="*/ 2266366 h 2295332"/>
                              <a:gd name="connsiteX3" fmla="*/ 38668 w 1370747"/>
                              <a:gd name="connsiteY3" fmla="*/ 1453644 h 2295332"/>
                              <a:gd name="connsiteX4" fmla="*/ 541038 w 1370747"/>
                              <a:gd name="connsiteY4" fmla="*/ 556712 h 2295332"/>
                              <a:gd name="connsiteX5" fmla="*/ 1370747 w 1370747"/>
                              <a:gd name="connsiteY5" fmla="*/ 0 h 2295332"/>
                              <a:gd name="connsiteX0" fmla="*/ 1370747 w 1370747"/>
                              <a:gd name="connsiteY0" fmla="*/ 0 h 2295332"/>
                              <a:gd name="connsiteX1" fmla="*/ 1370747 w 1370747"/>
                              <a:gd name="connsiteY1" fmla="*/ 2047736 h 2295332"/>
                              <a:gd name="connsiteX2" fmla="*/ 391488 w 1370747"/>
                              <a:gd name="connsiteY2" fmla="*/ 2266366 h 2295332"/>
                              <a:gd name="connsiteX3" fmla="*/ 38668 w 1370747"/>
                              <a:gd name="connsiteY3" fmla="*/ 1453644 h 2295332"/>
                              <a:gd name="connsiteX4" fmla="*/ 541038 w 1370747"/>
                              <a:gd name="connsiteY4" fmla="*/ 556712 h 2295332"/>
                              <a:gd name="connsiteX5" fmla="*/ 1370747 w 1370747"/>
                              <a:gd name="connsiteY5" fmla="*/ 0 h 2295332"/>
                              <a:gd name="connsiteX0" fmla="*/ 1342525 w 1342525"/>
                              <a:gd name="connsiteY0" fmla="*/ 0 h 2295332"/>
                              <a:gd name="connsiteX1" fmla="*/ 1342525 w 1342525"/>
                              <a:gd name="connsiteY1" fmla="*/ 2047736 h 2295332"/>
                              <a:gd name="connsiteX2" fmla="*/ 363266 w 1342525"/>
                              <a:gd name="connsiteY2" fmla="*/ 2266366 h 2295332"/>
                              <a:gd name="connsiteX3" fmla="*/ 10446 w 1342525"/>
                              <a:gd name="connsiteY3" fmla="*/ 1453644 h 2295332"/>
                              <a:gd name="connsiteX4" fmla="*/ 512816 w 1342525"/>
                              <a:gd name="connsiteY4" fmla="*/ 556712 h 2295332"/>
                              <a:gd name="connsiteX5" fmla="*/ 1342525 w 1342525"/>
                              <a:gd name="connsiteY5" fmla="*/ 0 h 2295332"/>
                              <a:gd name="connsiteX0" fmla="*/ 1342525 w 1342525"/>
                              <a:gd name="connsiteY0" fmla="*/ 0 h 1840698"/>
                              <a:gd name="connsiteX1" fmla="*/ 1342525 w 1342525"/>
                              <a:gd name="connsiteY1" fmla="*/ 1593102 h 1840698"/>
                              <a:gd name="connsiteX2" fmla="*/ 363266 w 1342525"/>
                              <a:gd name="connsiteY2" fmla="*/ 1811732 h 1840698"/>
                              <a:gd name="connsiteX3" fmla="*/ 10446 w 1342525"/>
                              <a:gd name="connsiteY3" fmla="*/ 999010 h 1840698"/>
                              <a:gd name="connsiteX4" fmla="*/ 512816 w 1342525"/>
                              <a:gd name="connsiteY4" fmla="*/ 102078 h 1840698"/>
                              <a:gd name="connsiteX5" fmla="*/ 1342525 w 1342525"/>
                              <a:gd name="connsiteY5" fmla="*/ 0 h 1840698"/>
                              <a:gd name="connsiteX0" fmla="*/ 1342525 w 1342525"/>
                              <a:gd name="connsiteY0" fmla="*/ 91056 h 1931754"/>
                              <a:gd name="connsiteX1" fmla="*/ 1342525 w 1342525"/>
                              <a:gd name="connsiteY1" fmla="*/ 1684158 h 1931754"/>
                              <a:gd name="connsiteX2" fmla="*/ 363266 w 1342525"/>
                              <a:gd name="connsiteY2" fmla="*/ 1902788 h 1931754"/>
                              <a:gd name="connsiteX3" fmla="*/ 10446 w 1342525"/>
                              <a:gd name="connsiteY3" fmla="*/ 1090066 h 1931754"/>
                              <a:gd name="connsiteX4" fmla="*/ 512816 w 1342525"/>
                              <a:gd name="connsiteY4" fmla="*/ 193134 h 1931754"/>
                              <a:gd name="connsiteX5" fmla="*/ 1342525 w 1342525"/>
                              <a:gd name="connsiteY5" fmla="*/ 91056 h 1931754"/>
                              <a:gd name="connsiteX0" fmla="*/ 1342525 w 1342525"/>
                              <a:gd name="connsiteY0" fmla="*/ 8467 h 1849165"/>
                              <a:gd name="connsiteX1" fmla="*/ 1342525 w 1342525"/>
                              <a:gd name="connsiteY1" fmla="*/ 1601569 h 1849165"/>
                              <a:gd name="connsiteX2" fmla="*/ 363266 w 1342525"/>
                              <a:gd name="connsiteY2" fmla="*/ 1820199 h 1849165"/>
                              <a:gd name="connsiteX3" fmla="*/ 10446 w 1342525"/>
                              <a:gd name="connsiteY3" fmla="*/ 1007477 h 1849165"/>
                              <a:gd name="connsiteX4" fmla="*/ 1342525 w 1342525"/>
                              <a:gd name="connsiteY4" fmla="*/ 8467 h 1849165"/>
                              <a:gd name="connsiteX0" fmla="*/ 1092812 w 1092812"/>
                              <a:gd name="connsiteY0" fmla="*/ 11728 h 1868651"/>
                              <a:gd name="connsiteX1" fmla="*/ 1092812 w 1092812"/>
                              <a:gd name="connsiteY1" fmla="*/ 1604830 h 1868651"/>
                              <a:gd name="connsiteX2" fmla="*/ 113553 w 1092812"/>
                              <a:gd name="connsiteY2" fmla="*/ 1823460 h 1868651"/>
                              <a:gd name="connsiteX3" fmla="*/ 58818 w 1092812"/>
                              <a:gd name="connsiteY3" fmla="*/ 766522 h 1868651"/>
                              <a:gd name="connsiteX4" fmla="*/ 1092812 w 1092812"/>
                              <a:gd name="connsiteY4" fmla="*/ 11728 h 1868651"/>
                              <a:gd name="connsiteX0" fmla="*/ 1148416 w 1148416"/>
                              <a:gd name="connsiteY0" fmla="*/ 11728 h 1868651"/>
                              <a:gd name="connsiteX1" fmla="*/ 1148416 w 1148416"/>
                              <a:gd name="connsiteY1" fmla="*/ 1604830 h 1868651"/>
                              <a:gd name="connsiteX2" fmla="*/ 169157 w 1148416"/>
                              <a:gd name="connsiteY2" fmla="*/ 1823460 h 1868651"/>
                              <a:gd name="connsiteX3" fmla="*/ 114422 w 1148416"/>
                              <a:gd name="connsiteY3" fmla="*/ 766522 h 1868651"/>
                              <a:gd name="connsiteX4" fmla="*/ 1148416 w 1148416"/>
                              <a:gd name="connsiteY4" fmla="*/ 11728 h 1868651"/>
                              <a:gd name="connsiteX0" fmla="*/ 1101878 w 1101878"/>
                              <a:gd name="connsiteY0" fmla="*/ 11728 h 1851999"/>
                              <a:gd name="connsiteX1" fmla="*/ 1101878 w 1101878"/>
                              <a:gd name="connsiteY1" fmla="*/ 1604830 h 1851999"/>
                              <a:gd name="connsiteX2" fmla="*/ 313207 w 1101878"/>
                              <a:gd name="connsiteY2" fmla="*/ 1804114 h 1851999"/>
                              <a:gd name="connsiteX3" fmla="*/ 67884 w 1101878"/>
                              <a:gd name="connsiteY3" fmla="*/ 766522 h 1851999"/>
                              <a:gd name="connsiteX4" fmla="*/ 1101878 w 1101878"/>
                              <a:gd name="connsiteY4" fmla="*/ 11728 h 1851999"/>
                              <a:gd name="connsiteX0" fmla="*/ 1107661 w 1107661"/>
                              <a:gd name="connsiteY0" fmla="*/ 11728 h 1824434"/>
                              <a:gd name="connsiteX1" fmla="*/ 1107661 w 1107661"/>
                              <a:gd name="connsiteY1" fmla="*/ 1604830 h 1824434"/>
                              <a:gd name="connsiteX2" fmla="*/ 318990 w 1107661"/>
                              <a:gd name="connsiteY2" fmla="*/ 1804114 h 1824434"/>
                              <a:gd name="connsiteX3" fmla="*/ 73667 w 1107661"/>
                              <a:gd name="connsiteY3" fmla="*/ 766522 h 1824434"/>
                              <a:gd name="connsiteX4" fmla="*/ 1107661 w 1107661"/>
                              <a:gd name="connsiteY4" fmla="*/ 11728 h 1824434"/>
                              <a:gd name="connsiteX0" fmla="*/ 1112194 w 1112194"/>
                              <a:gd name="connsiteY0" fmla="*/ 11728 h 1720411"/>
                              <a:gd name="connsiteX1" fmla="*/ 1112194 w 1112194"/>
                              <a:gd name="connsiteY1" fmla="*/ 1604830 h 1720411"/>
                              <a:gd name="connsiteX2" fmla="*/ 299089 w 1112194"/>
                              <a:gd name="connsiteY2" fmla="*/ 1672121 h 1720411"/>
                              <a:gd name="connsiteX3" fmla="*/ 78200 w 1112194"/>
                              <a:gd name="connsiteY3" fmla="*/ 766522 h 1720411"/>
                              <a:gd name="connsiteX4" fmla="*/ 1112194 w 1112194"/>
                              <a:gd name="connsiteY4" fmla="*/ 11728 h 1720411"/>
                              <a:gd name="connsiteX0" fmla="*/ 1127866 w 1127866"/>
                              <a:gd name="connsiteY0" fmla="*/ 11728 h 1662922"/>
                              <a:gd name="connsiteX1" fmla="*/ 1127866 w 1127866"/>
                              <a:gd name="connsiteY1" fmla="*/ 1604830 h 1662922"/>
                              <a:gd name="connsiteX2" fmla="*/ 246349 w 1127866"/>
                              <a:gd name="connsiteY2" fmla="*/ 1520550 h 1662922"/>
                              <a:gd name="connsiteX3" fmla="*/ 93872 w 1127866"/>
                              <a:gd name="connsiteY3" fmla="*/ 766522 h 1662922"/>
                              <a:gd name="connsiteX4" fmla="*/ 1127866 w 1127866"/>
                              <a:gd name="connsiteY4" fmla="*/ 11728 h 1662922"/>
                              <a:gd name="connsiteX0" fmla="*/ 1127866 w 1127866"/>
                              <a:gd name="connsiteY0" fmla="*/ 11728 h 1604830"/>
                              <a:gd name="connsiteX1" fmla="*/ 1127866 w 1127866"/>
                              <a:gd name="connsiteY1" fmla="*/ 1604830 h 1604830"/>
                              <a:gd name="connsiteX2" fmla="*/ 246349 w 1127866"/>
                              <a:gd name="connsiteY2" fmla="*/ 1520550 h 1604830"/>
                              <a:gd name="connsiteX3" fmla="*/ 93872 w 1127866"/>
                              <a:gd name="connsiteY3" fmla="*/ 766522 h 1604830"/>
                              <a:gd name="connsiteX4" fmla="*/ 1127866 w 1127866"/>
                              <a:gd name="connsiteY4" fmla="*/ 11728 h 1604830"/>
                              <a:gd name="connsiteX0" fmla="*/ 1056206 w 1056206"/>
                              <a:gd name="connsiteY0" fmla="*/ 21783 h 1642486"/>
                              <a:gd name="connsiteX1" fmla="*/ 1056206 w 1056206"/>
                              <a:gd name="connsiteY1" fmla="*/ 1614885 h 1642486"/>
                              <a:gd name="connsiteX2" fmla="*/ 174689 w 1056206"/>
                              <a:gd name="connsiteY2" fmla="*/ 1530605 h 1642486"/>
                              <a:gd name="connsiteX3" fmla="*/ 105287 w 1056206"/>
                              <a:gd name="connsiteY3" fmla="*/ 478300 h 1642486"/>
                              <a:gd name="connsiteX4" fmla="*/ 1056206 w 1056206"/>
                              <a:gd name="connsiteY4" fmla="*/ 21783 h 1642486"/>
                              <a:gd name="connsiteX0" fmla="*/ 1056206 w 1056206"/>
                              <a:gd name="connsiteY0" fmla="*/ 21783 h 1582272"/>
                              <a:gd name="connsiteX1" fmla="*/ 1056206 w 1056206"/>
                              <a:gd name="connsiteY1" fmla="*/ 1433944 h 1582272"/>
                              <a:gd name="connsiteX2" fmla="*/ 174689 w 1056206"/>
                              <a:gd name="connsiteY2" fmla="*/ 1530605 h 1582272"/>
                              <a:gd name="connsiteX3" fmla="*/ 105287 w 1056206"/>
                              <a:gd name="connsiteY3" fmla="*/ 478300 h 1582272"/>
                              <a:gd name="connsiteX4" fmla="*/ 1056206 w 1056206"/>
                              <a:gd name="connsiteY4" fmla="*/ 21783 h 1582272"/>
                              <a:gd name="connsiteX0" fmla="*/ 1056206 w 1056206"/>
                              <a:gd name="connsiteY0" fmla="*/ 21783 h 1600560"/>
                              <a:gd name="connsiteX1" fmla="*/ 1056206 w 1056206"/>
                              <a:gd name="connsiteY1" fmla="*/ 1433944 h 1600560"/>
                              <a:gd name="connsiteX2" fmla="*/ 174689 w 1056206"/>
                              <a:gd name="connsiteY2" fmla="*/ 1530605 h 1600560"/>
                              <a:gd name="connsiteX3" fmla="*/ 105287 w 1056206"/>
                              <a:gd name="connsiteY3" fmla="*/ 478300 h 1600560"/>
                              <a:gd name="connsiteX4" fmla="*/ 1056206 w 1056206"/>
                              <a:gd name="connsiteY4" fmla="*/ 21783 h 1600560"/>
                              <a:gd name="connsiteX0" fmla="*/ 1056206 w 1056206"/>
                              <a:gd name="connsiteY0" fmla="*/ 21783 h 1551709"/>
                              <a:gd name="connsiteX1" fmla="*/ 1056206 w 1056206"/>
                              <a:gd name="connsiteY1" fmla="*/ 1159510 h 1551709"/>
                              <a:gd name="connsiteX2" fmla="*/ 174689 w 1056206"/>
                              <a:gd name="connsiteY2" fmla="*/ 1530605 h 1551709"/>
                              <a:gd name="connsiteX3" fmla="*/ 105287 w 1056206"/>
                              <a:gd name="connsiteY3" fmla="*/ 478300 h 1551709"/>
                              <a:gd name="connsiteX4" fmla="*/ 1056206 w 1056206"/>
                              <a:gd name="connsiteY4" fmla="*/ 21783 h 1551709"/>
                              <a:gd name="connsiteX0" fmla="*/ 1060286 w 1060286"/>
                              <a:gd name="connsiteY0" fmla="*/ 21783 h 1584223"/>
                              <a:gd name="connsiteX1" fmla="*/ 1060286 w 1060286"/>
                              <a:gd name="connsiteY1" fmla="*/ 1159510 h 1584223"/>
                              <a:gd name="connsiteX2" fmla="*/ 178769 w 1060286"/>
                              <a:gd name="connsiteY2" fmla="*/ 1530605 h 1584223"/>
                              <a:gd name="connsiteX3" fmla="*/ 109367 w 1060286"/>
                              <a:gd name="connsiteY3" fmla="*/ 478300 h 1584223"/>
                              <a:gd name="connsiteX4" fmla="*/ 1060286 w 1060286"/>
                              <a:gd name="connsiteY4" fmla="*/ 21783 h 1584223"/>
                              <a:gd name="connsiteX0" fmla="*/ 1060203 w 1060203"/>
                              <a:gd name="connsiteY0" fmla="*/ 21783 h 1591372"/>
                              <a:gd name="connsiteX1" fmla="*/ 1060203 w 1060203"/>
                              <a:gd name="connsiteY1" fmla="*/ 1159510 h 1591372"/>
                              <a:gd name="connsiteX2" fmla="*/ 178686 w 1060203"/>
                              <a:gd name="connsiteY2" fmla="*/ 1530605 h 1591372"/>
                              <a:gd name="connsiteX3" fmla="*/ 109284 w 1060203"/>
                              <a:gd name="connsiteY3" fmla="*/ 478300 h 1591372"/>
                              <a:gd name="connsiteX4" fmla="*/ 1060203 w 1060203"/>
                              <a:gd name="connsiteY4" fmla="*/ 21783 h 1591372"/>
                              <a:gd name="connsiteX0" fmla="*/ 1075071 w 1075071"/>
                              <a:gd name="connsiteY0" fmla="*/ 21783 h 1591372"/>
                              <a:gd name="connsiteX1" fmla="*/ 1075071 w 1075071"/>
                              <a:gd name="connsiteY1" fmla="*/ 1159510 h 1591372"/>
                              <a:gd name="connsiteX2" fmla="*/ 193554 w 1075071"/>
                              <a:gd name="connsiteY2" fmla="*/ 1530605 h 1591372"/>
                              <a:gd name="connsiteX3" fmla="*/ 124152 w 1075071"/>
                              <a:gd name="connsiteY3" fmla="*/ 478300 h 1591372"/>
                              <a:gd name="connsiteX4" fmla="*/ 1075071 w 1075071"/>
                              <a:gd name="connsiteY4" fmla="*/ 21783 h 1591372"/>
                              <a:gd name="connsiteX0" fmla="*/ 1075071 w 1075071"/>
                              <a:gd name="connsiteY0" fmla="*/ 16514 h 1586103"/>
                              <a:gd name="connsiteX1" fmla="*/ 1075071 w 1075071"/>
                              <a:gd name="connsiteY1" fmla="*/ 1154241 h 1586103"/>
                              <a:gd name="connsiteX2" fmla="*/ 193554 w 1075071"/>
                              <a:gd name="connsiteY2" fmla="*/ 1525336 h 1586103"/>
                              <a:gd name="connsiteX3" fmla="*/ 124152 w 1075071"/>
                              <a:gd name="connsiteY3" fmla="*/ 473031 h 1586103"/>
                              <a:gd name="connsiteX4" fmla="*/ 1075071 w 1075071"/>
                              <a:gd name="connsiteY4" fmla="*/ 16514 h 1586103"/>
                              <a:gd name="connsiteX0" fmla="*/ 1075071 w 1075071"/>
                              <a:gd name="connsiteY0" fmla="*/ 16861 h 1586450"/>
                              <a:gd name="connsiteX1" fmla="*/ 1075071 w 1075071"/>
                              <a:gd name="connsiteY1" fmla="*/ 1154588 h 1586450"/>
                              <a:gd name="connsiteX2" fmla="*/ 193554 w 1075071"/>
                              <a:gd name="connsiteY2" fmla="*/ 1525683 h 1586450"/>
                              <a:gd name="connsiteX3" fmla="*/ 124152 w 1075071"/>
                              <a:gd name="connsiteY3" fmla="*/ 473378 h 1586450"/>
                              <a:gd name="connsiteX4" fmla="*/ 1075071 w 1075071"/>
                              <a:gd name="connsiteY4" fmla="*/ 16861 h 1586450"/>
                              <a:gd name="connsiteX0" fmla="*/ 1084754 w 1084754"/>
                              <a:gd name="connsiteY0" fmla="*/ 16861 h 1586450"/>
                              <a:gd name="connsiteX1" fmla="*/ 1084754 w 1084754"/>
                              <a:gd name="connsiteY1" fmla="*/ 1154588 h 1586450"/>
                              <a:gd name="connsiteX2" fmla="*/ 203237 w 1084754"/>
                              <a:gd name="connsiteY2" fmla="*/ 1525683 h 1586450"/>
                              <a:gd name="connsiteX3" fmla="*/ 14346 w 1084754"/>
                              <a:gd name="connsiteY3" fmla="*/ 1110515 h 1586450"/>
                              <a:gd name="connsiteX4" fmla="*/ 133835 w 1084754"/>
                              <a:gd name="connsiteY4" fmla="*/ 473378 h 1586450"/>
                              <a:gd name="connsiteX5" fmla="*/ 1084754 w 1084754"/>
                              <a:gd name="connsiteY5" fmla="*/ 16861 h 1586450"/>
                              <a:gd name="connsiteX0" fmla="*/ 1588365 w 1588365"/>
                              <a:gd name="connsiteY0" fmla="*/ 16861 h 1594554"/>
                              <a:gd name="connsiteX1" fmla="*/ 1588365 w 1588365"/>
                              <a:gd name="connsiteY1" fmla="*/ 1154588 h 1594554"/>
                              <a:gd name="connsiteX2" fmla="*/ 706848 w 1588365"/>
                              <a:gd name="connsiteY2" fmla="*/ 1525683 h 1594554"/>
                              <a:gd name="connsiteX3" fmla="*/ 209 w 1588365"/>
                              <a:gd name="connsiteY3" fmla="*/ 1488533 h 1594554"/>
                              <a:gd name="connsiteX4" fmla="*/ 637446 w 1588365"/>
                              <a:gd name="connsiteY4" fmla="*/ 473378 h 1594554"/>
                              <a:gd name="connsiteX5" fmla="*/ 1588365 w 1588365"/>
                              <a:gd name="connsiteY5" fmla="*/ 16861 h 1594554"/>
                              <a:gd name="connsiteX0" fmla="*/ 1588365 w 1588365"/>
                              <a:gd name="connsiteY0" fmla="*/ 16861 h 1594554"/>
                              <a:gd name="connsiteX1" fmla="*/ 1588365 w 1588365"/>
                              <a:gd name="connsiteY1" fmla="*/ 1154588 h 1594554"/>
                              <a:gd name="connsiteX2" fmla="*/ 706848 w 1588365"/>
                              <a:gd name="connsiteY2" fmla="*/ 1525683 h 1594554"/>
                              <a:gd name="connsiteX3" fmla="*/ 209 w 1588365"/>
                              <a:gd name="connsiteY3" fmla="*/ 1488533 h 1594554"/>
                              <a:gd name="connsiteX4" fmla="*/ 637446 w 1588365"/>
                              <a:gd name="connsiteY4" fmla="*/ 473378 h 1594554"/>
                              <a:gd name="connsiteX5" fmla="*/ 1588365 w 1588365"/>
                              <a:gd name="connsiteY5" fmla="*/ 16861 h 1594554"/>
                              <a:gd name="connsiteX0" fmla="*/ 1588365 w 1588365"/>
                              <a:gd name="connsiteY0" fmla="*/ 16861 h 1594554"/>
                              <a:gd name="connsiteX1" fmla="*/ 1588365 w 1588365"/>
                              <a:gd name="connsiteY1" fmla="*/ 1154588 h 1594554"/>
                              <a:gd name="connsiteX2" fmla="*/ 706848 w 1588365"/>
                              <a:gd name="connsiteY2" fmla="*/ 1525683 h 1594554"/>
                              <a:gd name="connsiteX3" fmla="*/ 209 w 1588365"/>
                              <a:gd name="connsiteY3" fmla="*/ 1488533 h 1594554"/>
                              <a:gd name="connsiteX4" fmla="*/ 637446 w 1588365"/>
                              <a:gd name="connsiteY4" fmla="*/ 473378 h 1594554"/>
                              <a:gd name="connsiteX5" fmla="*/ 1588365 w 1588365"/>
                              <a:gd name="connsiteY5" fmla="*/ 16861 h 1594554"/>
                              <a:gd name="connsiteX0" fmla="*/ 1588365 w 1588365"/>
                              <a:gd name="connsiteY0" fmla="*/ 16861 h 1549798"/>
                              <a:gd name="connsiteX1" fmla="*/ 1588365 w 1588365"/>
                              <a:gd name="connsiteY1" fmla="*/ 1154588 h 1549798"/>
                              <a:gd name="connsiteX2" fmla="*/ 706848 w 1588365"/>
                              <a:gd name="connsiteY2" fmla="*/ 1525683 h 1549798"/>
                              <a:gd name="connsiteX3" fmla="*/ 209 w 1588365"/>
                              <a:gd name="connsiteY3" fmla="*/ 1488533 h 1549798"/>
                              <a:gd name="connsiteX4" fmla="*/ 637446 w 1588365"/>
                              <a:gd name="connsiteY4" fmla="*/ 473378 h 1549798"/>
                              <a:gd name="connsiteX5" fmla="*/ 1588365 w 1588365"/>
                              <a:gd name="connsiteY5" fmla="*/ 16861 h 1549798"/>
                              <a:gd name="connsiteX0" fmla="*/ 1588365 w 1588365"/>
                              <a:gd name="connsiteY0" fmla="*/ 16861 h 1543800"/>
                              <a:gd name="connsiteX1" fmla="*/ 1588365 w 1588365"/>
                              <a:gd name="connsiteY1" fmla="*/ 1154588 h 1543800"/>
                              <a:gd name="connsiteX2" fmla="*/ 706848 w 1588365"/>
                              <a:gd name="connsiteY2" fmla="*/ 1525683 h 1543800"/>
                              <a:gd name="connsiteX3" fmla="*/ 209 w 1588365"/>
                              <a:gd name="connsiteY3" fmla="*/ 1488533 h 1543800"/>
                              <a:gd name="connsiteX4" fmla="*/ 637446 w 1588365"/>
                              <a:gd name="connsiteY4" fmla="*/ 473378 h 1543800"/>
                              <a:gd name="connsiteX5" fmla="*/ 1588365 w 1588365"/>
                              <a:gd name="connsiteY5" fmla="*/ 16861 h 1543800"/>
                              <a:gd name="connsiteX0" fmla="*/ 1588156 w 1588156"/>
                              <a:gd name="connsiteY0" fmla="*/ 16861 h 1543800"/>
                              <a:gd name="connsiteX1" fmla="*/ 1588156 w 1588156"/>
                              <a:gd name="connsiteY1" fmla="*/ 1154588 h 1543800"/>
                              <a:gd name="connsiteX2" fmla="*/ 706639 w 1588156"/>
                              <a:gd name="connsiteY2" fmla="*/ 1525683 h 1543800"/>
                              <a:gd name="connsiteX3" fmla="*/ 0 w 1588156"/>
                              <a:gd name="connsiteY3" fmla="*/ 1488533 h 1543800"/>
                              <a:gd name="connsiteX4" fmla="*/ 637237 w 1588156"/>
                              <a:gd name="connsiteY4" fmla="*/ 473378 h 1543800"/>
                              <a:gd name="connsiteX5" fmla="*/ 1588156 w 1588156"/>
                              <a:gd name="connsiteY5" fmla="*/ 16861 h 1543800"/>
                              <a:gd name="connsiteX0" fmla="*/ 1588156 w 1588156"/>
                              <a:gd name="connsiteY0" fmla="*/ 16861 h 1488582"/>
                              <a:gd name="connsiteX1" fmla="*/ 1588156 w 1588156"/>
                              <a:gd name="connsiteY1" fmla="*/ 1154588 h 1488582"/>
                              <a:gd name="connsiteX2" fmla="*/ 1158993 w 1588156"/>
                              <a:gd name="connsiteY2" fmla="*/ 1325033 h 1488582"/>
                              <a:gd name="connsiteX3" fmla="*/ 0 w 1588156"/>
                              <a:gd name="connsiteY3" fmla="*/ 1488533 h 1488582"/>
                              <a:gd name="connsiteX4" fmla="*/ 637237 w 1588156"/>
                              <a:gd name="connsiteY4" fmla="*/ 473378 h 1488582"/>
                              <a:gd name="connsiteX5" fmla="*/ 1588156 w 1588156"/>
                              <a:gd name="connsiteY5" fmla="*/ 16861 h 1488582"/>
                              <a:gd name="connsiteX0" fmla="*/ 1056523 w 1056523"/>
                              <a:gd name="connsiteY0" fmla="*/ 16861 h 1325415"/>
                              <a:gd name="connsiteX1" fmla="*/ 1056523 w 1056523"/>
                              <a:gd name="connsiteY1" fmla="*/ 1154588 h 1325415"/>
                              <a:gd name="connsiteX2" fmla="*/ 627360 w 1056523"/>
                              <a:gd name="connsiteY2" fmla="*/ 1325033 h 1325415"/>
                              <a:gd name="connsiteX3" fmla="*/ 0 w 1056523"/>
                              <a:gd name="connsiteY3" fmla="*/ 1203857 h 1325415"/>
                              <a:gd name="connsiteX4" fmla="*/ 105604 w 1056523"/>
                              <a:gd name="connsiteY4" fmla="*/ 473378 h 1325415"/>
                              <a:gd name="connsiteX5" fmla="*/ 1056523 w 1056523"/>
                              <a:gd name="connsiteY5" fmla="*/ 16861 h 1325415"/>
                              <a:gd name="connsiteX0" fmla="*/ 1056523 w 1056523"/>
                              <a:gd name="connsiteY0" fmla="*/ 16861 h 1325415"/>
                              <a:gd name="connsiteX1" fmla="*/ 1056523 w 1056523"/>
                              <a:gd name="connsiteY1" fmla="*/ 1154588 h 1325415"/>
                              <a:gd name="connsiteX2" fmla="*/ 627360 w 1056523"/>
                              <a:gd name="connsiteY2" fmla="*/ 1325033 h 1325415"/>
                              <a:gd name="connsiteX3" fmla="*/ 0 w 1056523"/>
                              <a:gd name="connsiteY3" fmla="*/ 1203857 h 1325415"/>
                              <a:gd name="connsiteX4" fmla="*/ 105604 w 1056523"/>
                              <a:gd name="connsiteY4" fmla="*/ 473378 h 1325415"/>
                              <a:gd name="connsiteX5" fmla="*/ 1056523 w 1056523"/>
                              <a:gd name="connsiteY5" fmla="*/ 16861 h 1325415"/>
                              <a:gd name="connsiteX0" fmla="*/ 1056523 w 1056523"/>
                              <a:gd name="connsiteY0" fmla="*/ 16055 h 1324609"/>
                              <a:gd name="connsiteX1" fmla="*/ 1056523 w 1056523"/>
                              <a:gd name="connsiteY1" fmla="*/ 1153782 h 1324609"/>
                              <a:gd name="connsiteX2" fmla="*/ 627360 w 1056523"/>
                              <a:gd name="connsiteY2" fmla="*/ 1324227 h 1324609"/>
                              <a:gd name="connsiteX3" fmla="*/ 0 w 1056523"/>
                              <a:gd name="connsiteY3" fmla="*/ 1203051 h 1324609"/>
                              <a:gd name="connsiteX4" fmla="*/ 105604 w 1056523"/>
                              <a:gd name="connsiteY4" fmla="*/ 472572 h 1324609"/>
                              <a:gd name="connsiteX5" fmla="*/ 1056523 w 1056523"/>
                              <a:gd name="connsiteY5" fmla="*/ 16055 h 1324609"/>
                              <a:gd name="connsiteX0" fmla="*/ 1056523 w 1056523"/>
                              <a:gd name="connsiteY0" fmla="*/ 28183 h 1336737"/>
                              <a:gd name="connsiteX1" fmla="*/ 1056523 w 1056523"/>
                              <a:gd name="connsiteY1" fmla="*/ 1165910 h 1336737"/>
                              <a:gd name="connsiteX2" fmla="*/ 627360 w 1056523"/>
                              <a:gd name="connsiteY2" fmla="*/ 1336355 h 1336737"/>
                              <a:gd name="connsiteX3" fmla="*/ 0 w 1056523"/>
                              <a:gd name="connsiteY3" fmla="*/ 1215179 h 1336737"/>
                              <a:gd name="connsiteX4" fmla="*/ 156903 w 1056523"/>
                              <a:gd name="connsiteY4" fmla="*/ 280727 h 1336737"/>
                              <a:gd name="connsiteX5" fmla="*/ 1056523 w 1056523"/>
                              <a:gd name="connsiteY5" fmla="*/ 28183 h 1336737"/>
                              <a:gd name="connsiteX0" fmla="*/ 962492 w 962492"/>
                              <a:gd name="connsiteY0" fmla="*/ 28183 h 1336884"/>
                              <a:gd name="connsiteX1" fmla="*/ 962492 w 962492"/>
                              <a:gd name="connsiteY1" fmla="*/ 1165910 h 1336884"/>
                              <a:gd name="connsiteX2" fmla="*/ 533329 w 962492"/>
                              <a:gd name="connsiteY2" fmla="*/ 1336355 h 1336884"/>
                              <a:gd name="connsiteX3" fmla="*/ 69194 w 962492"/>
                              <a:gd name="connsiteY3" fmla="*/ 1121845 h 1336884"/>
                              <a:gd name="connsiteX4" fmla="*/ 62872 w 962492"/>
                              <a:gd name="connsiteY4" fmla="*/ 280727 h 1336884"/>
                              <a:gd name="connsiteX5" fmla="*/ 962492 w 962492"/>
                              <a:gd name="connsiteY5" fmla="*/ 28183 h 1336884"/>
                              <a:gd name="connsiteX0" fmla="*/ 893298 w 893298"/>
                              <a:gd name="connsiteY0" fmla="*/ 27995 h 1336696"/>
                              <a:gd name="connsiteX1" fmla="*/ 893298 w 893298"/>
                              <a:gd name="connsiteY1" fmla="*/ 1165722 h 1336696"/>
                              <a:gd name="connsiteX2" fmla="*/ 464135 w 893298"/>
                              <a:gd name="connsiteY2" fmla="*/ 1336167 h 1336696"/>
                              <a:gd name="connsiteX3" fmla="*/ 0 w 893298"/>
                              <a:gd name="connsiteY3" fmla="*/ 1121657 h 1336696"/>
                              <a:gd name="connsiteX4" fmla="*/ 236223 w 893298"/>
                              <a:gd name="connsiteY4" fmla="*/ 282421 h 1336696"/>
                              <a:gd name="connsiteX5" fmla="*/ 893298 w 893298"/>
                              <a:gd name="connsiteY5" fmla="*/ 27995 h 1336696"/>
                              <a:gd name="connsiteX0" fmla="*/ 893298 w 893298"/>
                              <a:gd name="connsiteY0" fmla="*/ 27995 h 1336230"/>
                              <a:gd name="connsiteX1" fmla="*/ 893298 w 893298"/>
                              <a:gd name="connsiteY1" fmla="*/ 1095724 h 1336230"/>
                              <a:gd name="connsiteX2" fmla="*/ 464135 w 893298"/>
                              <a:gd name="connsiteY2" fmla="*/ 1336167 h 1336230"/>
                              <a:gd name="connsiteX3" fmla="*/ 0 w 893298"/>
                              <a:gd name="connsiteY3" fmla="*/ 1121657 h 1336230"/>
                              <a:gd name="connsiteX4" fmla="*/ 236223 w 893298"/>
                              <a:gd name="connsiteY4" fmla="*/ 282421 h 1336230"/>
                              <a:gd name="connsiteX5" fmla="*/ 893298 w 893298"/>
                              <a:gd name="connsiteY5" fmla="*/ 27995 h 1336230"/>
                              <a:gd name="connsiteX0" fmla="*/ 893298 w 893298"/>
                              <a:gd name="connsiteY0" fmla="*/ 27995 h 1275595"/>
                              <a:gd name="connsiteX1" fmla="*/ 893298 w 893298"/>
                              <a:gd name="connsiteY1" fmla="*/ 1095724 h 1275595"/>
                              <a:gd name="connsiteX2" fmla="*/ 464135 w 893298"/>
                              <a:gd name="connsiteY2" fmla="*/ 1275507 h 1275595"/>
                              <a:gd name="connsiteX3" fmla="*/ 0 w 893298"/>
                              <a:gd name="connsiteY3" fmla="*/ 1121657 h 1275595"/>
                              <a:gd name="connsiteX4" fmla="*/ 236223 w 893298"/>
                              <a:gd name="connsiteY4" fmla="*/ 282421 h 1275595"/>
                              <a:gd name="connsiteX5" fmla="*/ 893298 w 893298"/>
                              <a:gd name="connsiteY5" fmla="*/ 27995 h 1275595"/>
                              <a:gd name="connsiteX0" fmla="*/ 893298 w 893298"/>
                              <a:gd name="connsiteY0" fmla="*/ 27995 h 1275595"/>
                              <a:gd name="connsiteX1" fmla="*/ 893298 w 893298"/>
                              <a:gd name="connsiteY1" fmla="*/ 1095724 h 1275595"/>
                              <a:gd name="connsiteX2" fmla="*/ 464135 w 893298"/>
                              <a:gd name="connsiteY2" fmla="*/ 1275507 h 1275595"/>
                              <a:gd name="connsiteX3" fmla="*/ 0 w 893298"/>
                              <a:gd name="connsiteY3" fmla="*/ 1121657 h 1275595"/>
                              <a:gd name="connsiteX4" fmla="*/ 236223 w 893298"/>
                              <a:gd name="connsiteY4" fmla="*/ 282421 h 1275595"/>
                              <a:gd name="connsiteX5" fmla="*/ 893298 w 893298"/>
                              <a:gd name="connsiteY5" fmla="*/ 27995 h 12755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893298" h="1275595">
                                <a:moveTo>
                                  <a:pt x="893298" y="27995"/>
                                </a:moveTo>
                                <a:lnTo>
                                  <a:pt x="893298" y="1095724"/>
                                </a:lnTo>
                                <a:cubicBezTo>
                                  <a:pt x="810047" y="1203916"/>
                                  <a:pt x="613018" y="1271185"/>
                                  <a:pt x="464135" y="1275507"/>
                                </a:cubicBezTo>
                                <a:cubicBezTo>
                                  <a:pt x="315252" y="1279829"/>
                                  <a:pt x="151489" y="1124380"/>
                                  <a:pt x="0" y="1121657"/>
                                </a:cubicBezTo>
                                <a:cubicBezTo>
                                  <a:pt x="81759" y="754960"/>
                                  <a:pt x="29278" y="453479"/>
                                  <a:pt x="236223" y="282421"/>
                                </a:cubicBezTo>
                                <a:cubicBezTo>
                                  <a:pt x="443168" y="111363"/>
                                  <a:pt x="671285" y="-71020"/>
                                  <a:pt x="893298" y="27995"/>
                                </a:cubicBezTo>
                                <a:close/>
                              </a:path>
                            </a:pathLst>
                          </a:custGeom>
                          <a:blipFill dpi="0" rotWithShape="1">
                            <a:blip r:embed="rId11" cstate="screen">
                              <a:extLst>
                                <a:ext uri="{28A0092B-C50C-407E-A947-70E740481C1C}">
                                  <a14:useLocalDpi xmlns:a14="http://schemas.microsoft.com/office/drawing/2010/main"/>
                                </a:ext>
                              </a:extLst>
                            </a:blip>
                            <a:srcRect/>
                            <a:stretch>
                              <a:fillRect/>
                            </a:stretch>
                          </a:blipFill>
                          <a:ln w="0" cap="flat">
                            <a:miter lim="127000"/>
                          </a:ln>
                        </wps:spPr>
                        <wps:style>
                          <a:lnRef idx="0">
                            <a:srgbClr val="000000">
                              <a:alpha val="0"/>
                            </a:srgbClr>
                          </a:lnRef>
                          <a:fillRef idx="1">
                            <a:srgbClr val="0292BA"/>
                          </a:fillRef>
                          <a:effectRef idx="0">
                            <a:scrgbClr r="0" g="0" b="0"/>
                          </a:effectRef>
                          <a:fontRef idx="none"/>
                        </wps:style>
                        <wps:bodyPr/>
                      </wps:wsp>
                      <wps:wsp>
                        <wps:cNvPr id="462013857" name="left picture"/>
                        <wps:cNvSpPr/>
                        <wps:spPr>
                          <a:xfrm>
                            <a:off x="99892" y="4249270"/>
                            <a:ext cx="5765800" cy="2950615"/>
                          </a:xfrm>
                          <a:custGeom>
                            <a:avLst/>
                            <a:gdLst>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5646"/>
                              <a:gd name="connsiteY0" fmla="*/ 618 h 2510306"/>
                              <a:gd name="connsiteX1" fmla="*/ 1485646 w 1485646"/>
                              <a:gd name="connsiteY1" fmla="*/ 624307 h 2510306"/>
                              <a:gd name="connsiteX2" fmla="*/ 0 w 1485646"/>
                              <a:gd name="connsiteY2" fmla="*/ 2510306 h 2510306"/>
                              <a:gd name="connsiteX3" fmla="*/ 0 w 1485646"/>
                              <a:gd name="connsiteY3" fmla="*/ 1131 h 2510306"/>
                              <a:gd name="connsiteX4" fmla="*/ 88882 w 1485646"/>
                              <a:gd name="connsiteY4" fmla="*/ 618 h 2510306"/>
                              <a:gd name="connsiteX0" fmla="*/ 88882 w 1486821"/>
                              <a:gd name="connsiteY0" fmla="*/ 618 h 2510306"/>
                              <a:gd name="connsiteX1" fmla="*/ 1486821 w 1486821"/>
                              <a:gd name="connsiteY1" fmla="*/ 600829 h 2510306"/>
                              <a:gd name="connsiteX2" fmla="*/ 0 w 1486821"/>
                              <a:gd name="connsiteY2" fmla="*/ 2510306 h 2510306"/>
                              <a:gd name="connsiteX3" fmla="*/ 0 w 1486821"/>
                              <a:gd name="connsiteY3" fmla="*/ 1131 h 2510306"/>
                              <a:gd name="connsiteX4" fmla="*/ 88882 w 1486821"/>
                              <a:gd name="connsiteY4" fmla="*/ 618 h 2510306"/>
                              <a:gd name="connsiteX0" fmla="*/ 88882 w 1486821"/>
                              <a:gd name="connsiteY0" fmla="*/ 618 h 2510306"/>
                              <a:gd name="connsiteX1" fmla="*/ 1486821 w 1486821"/>
                              <a:gd name="connsiteY1" fmla="*/ 600829 h 2510306"/>
                              <a:gd name="connsiteX2" fmla="*/ 0 w 1486821"/>
                              <a:gd name="connsiteY2" fmla="*/ 2510306 h 2510306"/>
                              <a:gd name="connsiteX3" fmla="*/ 0 w 1486821"/>
                              <a:gd name="connsiteY3" fmla="*/ 1131 h 2510306"/>
                              <a:gd name="connsiteX4" fmla="*/ 88882 w 1486821"/>
                              <a:gd name="connsiteY4" fmla="*/ 618 h 2510306"/>
                              <a:gd name="connsiteX0" fmla="*/ 88882 w 1486821"/>
                              <a:gd name="connsiteY0" fmla="*/ 618 h 2510306"/>
                              <a:gd name="connsiteX1" fmla="*/ 1486821 w 1486821"/>
                              <a:gd name="connsiteY1" fmla="*/ 600829 h 2510306"/>
                              <a:gd name="connsiteX2" fmla="*/ 0 w 1486821"/>
                              <a:gd name="connsiteY2" fmla="*/ 2510306 h 2510306"/>
                              <a:gd name="connsiteX3" fmla="*/ 0 w 1486821"/>
                              <a:gd name="connsiteY3" fmla="*/ 1131 h 2510306"/>
                              <a:gd name="connsiteX4" fmla="*/ 88882 w 1486821"/>
                              <a:gd name="connsiteY4" fmla="*/ 618 h 2510306"/>
                              <a:gd name="connsiteX0" fmla="*/ 88882 w 1485699"/>
                              <a:gd name="connsiteY0" fmla="*/ 39500 h 2549188"/>
                              <a:gd name="connsiteX1" fmla="*/ 1485699 w 1485699"/>
                              <a:gd name="connsiteY1" fmla="*/ 207804 h 2549188"/>
                              <a:gd name="connsiteX2" fmla="*/ 0 w 1485699"/>
                              <a:gd name="connsiteY2" fmla="*/ 2549188 h 2549188"/>
                              <a:gd name="connsiteX3" fmla="*/ 0 w 1485699"/>
                              <a:gd name="connsiteY3" fmla="*/ 40013 h 2549188"/>
                              <a:gd name="connsiteX4" fmla="*/ 88882 w 1485699"/>
                              <a:gd name="connsiteY4" fmla="*/ 39500 h 2549188"/>
                              <a:gd name="connsiteX0" fmla="*/ 88882 w 1485699"/>
                              <a:gd name="connsiteY0" fmla="*/ 86034 h 2595722"/>
                              <a:gd name="connsiteX1" fmla="*/ 1485699 w 1485699"/>
                              <a:gd name="connsiteY1" fmla="*/ 254338 h 2595722"/>
                              <a:gd name="connsiteX2" fmla="*/ 0 w 1485699"/>
                              <a:gd name="connsiteY2" fmla="*/ 2595722 h 2595722"/>
                              <a:gd name="connsiteX3" fmla="*/ 0 w 1485699"/>
                              <a:gd name="connsiteY3" fmla="*/ 86547 h 2595722"/>
                              <a:gd name="connsiteX4" fmla="*/ 88882 w 1485699"/>
                              <a:gd name="connsiteY4" fmla="*/ 86034 h 2595722"/>
                              <a:gd name="connsiteX0" fmla="*/ 88882 w 1485699"/>
                              <a:gd name="connsiteY0" fmla="*/ 120002 h 2629690"/>
                              <a:gd name="connsiteX1" fmla="*/ 1485699 w 1485699"/>
                              <a:gd name="connsiteY1" fmla="*/ 288306 h 2629690"/>
                              <a:gd name="connsiteX2" fmla="*/ 0 w 1485699"/>
                              <a:gd name="connsiteY2" fmla="*/ 2629690 h 2629690"/>
                              <a:gd name="connsiteX3" fmla="*/ 0 w 1485699"/>
                              <a:gd name="connsiteY3" fmla="*/ 120515 h 2629690"/>
                              <a:gd name="connsiteX4" fmla="*/ 88882 w 1485699"/>
                              <a:gd name="connsiteY4" fmla="*/ 120002 h 2629690"/>
                              <a:gd name="connsiteX0" fmla="*/ 88882 w 2556214"/>
                              <a:gd name="connsiteY0" fmla="*/ 12266 h 2521954"/>
                              <a:gd name="connsiteX1" fmla="*/ 2556214 w 2556214"/>
                              <a:gd name="connsiteY1" fmla="*/ 2142542 h 2521954"/>
                              <a:gd name="connsiteX2" fmla="*/ 0 w 2556214"/>
                              <a:gd name="connsiteY2" fmla="*/ 2521954 h 2521954"/>
                              <a:gd name="connsiteX3" fmla="*/ 0 w 2556214"/>
                              <a:gd name="connsiteY3" fmla="*/ 12779 h 2521954"/>
                              <a:gd name="connsiteX4" fmla="*/ 88882 w 2556214"/>
                              <a:gd name="connsiteY4" fmla="*/ 12266 h 2521954"/>
                              <a:gd name="connsiteX0" fmla="*/ 216559 w 2556214"/>
                              <a:gd name="connsiteY0" fmla="*/ 11149 h 2731702"/>
                              <a:gd name="connsiteX1" fmla="*/ 2556214 w 2556214"/>
                              <a:gd name="connsiteY1" fmla="*/ 2352290 h 2731702"/>
                              <a:gd name="connsiteX2" fmla="*/ 0 w 2556214"/>
                              <a:gd name="connsiteY2" fmla="*/ 2731702 h 2731702"/>
                              <a:gd name="connsiteX3" fmla="*/ 0 w 2556214"/>
                              <a:gd name="connsiteY3" fmla="*/ 222527 h 2731702"/>
                              <a:gd name="connsiteX4" fmla="*/ 216559 w 2556214"/>
                              <a:gd name="connsiteY4" fmla="*/ 11149 h 2731702"/>
                              <a:gd name="connsiteX0" fmla="*/ 216559 w 2556214"/>
                              <a:gd name="connsiteY0" fmla="*/ 11149 h 2731702"/>
                              <a:gd name="connsiteX1" fmla="*/ 2556214 w 2556214"/>
                              <a:gd name="connsiteY1" fmla="*/ 2352290 h 2731702"/>
                              <a:gd name="connsiteX2" fmla="*/ 0 w 2556214"/>
                              <a:gd name="connsiteY2" fmla="*/ 2731702 h 2731702"/>
                              <a:gd name="connsiteX3" fmla="*/ 0 w 2556214"/>
                              <a:gd name="connsiteY3" fmla="*/ 222527 h 2731702"/>
                              <a:gd name="connsiteX4" fmla="*/ 216559 w 2556214"/>
                              <a:gd name="connsiteY4" fmla="*/ 11149 h 2731702"/>
                              <a:gd name="connsiteX0" fmla="*/ 216559 w 2556214"/>
                              <a:gd name="connsiteY0" fmla="*/ 11149 h 2457492"/>
                              <a:gd name="connsiteX1" fmla="*/ 2556214 w 2556214"/>
                              <a:gd name="connsiteY1" fmla="*/ 2352290 h 2457492"/>
                              <a:gd name="connsiteX2" fmla="*/ 0 w 2556214"/>
                              <a:gd name="connsiteY2" fmla="*/ 1759787 h 2457492"/>
                              <a:gd name="connsiteX3" fmla="*/ 0 w 2556214"/>
                              <a:gd name="connsiteY3" fmla="*/ 222527 h 2457492"/>
                              <a:gd name="connsiteX4" fmla="*/ 216559 w 2556214"/>
                              <a:gd name="connsiteY4" fmla="*/ 11149 h 2457492"/>
                              <a:gd name="connsiteX0" fmla="*/ 216559 w 3278078"/>
                              <a:gd name="connsiteY0" fmla="*/ 12478 h 2235977"/>
                              <a:gd name="connsiteX1" fmla="*/ 3278078 w 3278078"/>
                              <a:gd name="connsiteY1" fmla="*/ 2106756 h 2235977"/>
                              <a:gd name="connsiteX2" fmla="*/ 0 w 3278078"/>
                              <a:gd name="connsiteY2" fmla="*/ 1761116 h 2235977"/>
                              <a:gd name="connsiteX3" fmla="*/ 0 w 3278078"/>
                              <a:gd name="connsiteY3" fmla="*/ 223856 h 2235977"/>
                              <a:gd name="connsiteX4" fmla="*/ 216559 w 3278078"/>
                              <a:gd name="connsiteY4" fmla="*/ 12478 h 2235977"/>
                              <a:gd name="connsiteX0" fmla="*/ 216559 w 3278078"/>
                              <a:gd name="connsiteY0" fmla="*/ 9851 h 2233350"/>
                              <a:gd name="connsiteX1" fmla="*/ 3278078 w 3278078"/>
                              <a:gd name="connsiteY1" fmla="*/ 2104129 h 2233350"/>
                              <a:gd name="connsiteX2" fmla="*/ 0 w 3278078"/>
                              <a:gd name="connsiteY2" fmla="*/ 1758489 h 2233350"/>
                              <a:gd name="connsiteX3" fmla="*/ 0 w 3278078"/>
                              <a:gd name="connsiteY3" fmla="*/ 221229 h 2233350"/>
                              <a:gd name="connsiteX4" fmla="*/ 216559 w 3278078"/>
                              <a:gd name="connsiteY4" fmla="*/ 9851 h 2233350"/>
                              <a:gd name="connsiteX0" fmla="*/ 216559 w 3278078"/>
                              <a:gd name="connsiteY0" fmla="*/ 10673 h 2061981"/>
                              <a:gd name="connsiteX1" fmla="*/ 3278078 w 3278078"/>
                              <a:gd name="connsiteY1" fmla="*/ 1903212 h 2061981"/>
                              <a:gd name="connsiteX2" fmla="*/ 0 w 3278078"/>
                              <a:gd name="connsiteY2" fmla="*/ 1759311 h 2061981"/>
                              <a:gd name="connsiteX3" fmla="*/ 0 w 3278078"/>
                              <a:gd name="connsiteY3" fmla="*/ 222051 h 2061981"/>
                              <a:gd name="connsiteX4" fmla="*/ 216559 w 3278078"/>
                              <a:gd name="connsiteY4" fmla="*/ 10673 h 2061981"/>
                              <a:gd name="connsiteX0" fmla="*/ 216559 w 3278078"/>
                              <a:gd name="connsiteY0" fmla="*/ 10673 h 2230344"/>
                              <a:gd name="connsiteX1" fmla="*/ 3278078 w 3278078"/>
                              <a:gd name="connsiteY1" fmla="*/ 1903212 h 2230344"/>
                              <a:gd name="connsiteX2" fmla="*/ 0 w 3278078"/>
                              <a:gd name="connsiteY2" fmla="*/ 1759311 h 2230344"/>
                              <a:gd name="connsiteX3" fmla="*/ 0 w 3278078"/>
                              <a:gd name="connsiteY3" fmla="*/ 222051 h 2230344"/>
                              <a:gd name="connsiteX4" fmla="*/ 216559 w 3278078"/>
                              <a:gd name="connsiteY4" fmla="*/ 10673 h 2230344"/>
                              <a:gd name="connsiteX0" fmla="*/ 216559 w 3278078"/>
                              <a:gd name="connsiteY0" fmla="*/ 10673 h 2448040"/>
                              <a:gd name="connsiteX1" fmla="*/ 3278078 w 3278078"/>
                              <a:gd name="connsiteY1" fmla="*/ 1903212 h 2448040"/>
                              <a:gd name="connsiteX2" fmla="*/ 0 w 3278078"/>
                              <a:gd name="connsiteY2" fmla="*/ 2382863 h 2448040"/>
                              <a:gd name="connsiteX3" fmla="*/ 0 w 3278078"/>
                              <a:gd name="connsiteY3" fmla="*/ 222051 h 2448040"/>
                              <a:gd name="connsiteX4" fmla="*/ 216559 w 3278078"/>
                              <a:gd name="connsiteY4" fmla="*/ 10673 h 2448040"/>
                              <a:gd name="connsiteX0" fmla="*/ 216559 w 3278078"/>
                              <a:gd name="connsiteY0" fmla="*/ 10673 h 2382863"/>
                              <a:gd name="connsiteX1" fmla="*/ 3278078 w 3278078"/>
                              <a:gd name="connsiteY1" fmla="*/ 1903212 h 2382863"/>
                              <a:gd name="connsiteX2" fmla="*/ 0 w 3278078"/>
                              <a:gd name="connsiteY2" fmla="*/ 2382863 h 2382863"/>
                              <a:gd name="connsiteX3" fmla="*/ 0 w 3278078"/>
                              <a:gd name="connsiteY3" fmla="*/ 222051 h 2382863"/>
                              <a:gd name="connsiteX4" fmla="*/ 216559 w 3278078"/>
                              <a:gd name="connsiteY4" fmla="*/ 10673 h 2382863"/>
                              <a:gd name="connsiteX0" fmla="*/ 216559 w 3278078"/>
                              <a:gd name="connsiteY0" fmla="*/ 10673 h 2382863"/>
                              <a:gd name="connsiteX1" fmla="*/ 3278078 w 3278078"/>
                              <a:gd name="connsiteY1" fmla="*/ 1903212 h 2382863"/>
                              <a:gd name="connsiteX2" fmla="*/ 0 w 3278078"/>
                              <a:gd name="connsiteY2" fmla="*/ 2382863 h 2382863"/>
                              <a:gd name="connsiteX3" fmla="*/ 0 w 3278078"/>
                              <a:gd name="connsiteY3" fmla="*/ 222051 h 2382863"/>
                              <a:gd name="connsiteX4" fmla="*/ 216559 w 3278078"/>
                              <a:gd name="connsiteY4" fmla="*/ 10673 h 2382863"/>
                              <a:gd name="connsiteX0" fmla="*/ 216559 w 3278078"/>
                              <a:gd name="connsiteY0" fmla="*/ 9626 h 2381816"/>
                              <a:gd name="connsiteX1" fmla="*/ 3278078 w 3278078"/>
                              <a:gd name="connsiteY1" fmla="*/ 1902165 h 2381816"/>
                              <a:gd name="connsiteX2" fmla="*/ 0 w 3278078"/>
                              <a:gd name="connsiteY2" fmla="*/ 2381816 h 2381816"/>
                              <a:gd name="connsiteX3" fmla="*/ 0 w 3278078"/>
                              <a:gd name="connsiteY3" fmla="*/ 221004 h 2381816"/>
                              <a:gd name="connsiteX4" fmla="*/ 216559 w 3278078"/>
                              <a:gd name="connsiteY4" fmla="*/ 9626 h 2381816"/>
                              <a:gd name="connsiteX0" fmla="*/ 216559 w 3278078"/>
                              <a:gd name="connsiteY0" fmla="*/ 7996 h 2380186"/>
                              <a:gd name="connsiteX1" fmla="*/ 3278078 w 3278078"/>
                              <a:gd name="connsiteY1" fmla="*/ 1900535 h 2380186"/>
                              <a:gd name="connsiteX2" fmla="*/ 0 w 3278078"/>
                              <a:gd name="connsiteY2" fmla="*/ 2380186 h 2380186"/>
                              <a:gd name="connsiteX3" fmla="*/ 0 w 3278078"/>
                              <a:gd name="connsiteY3" fmla="*/ 219374 h 2380186"/>
                              <a:gd name="connsiteX4" fmla="*/ 216559 w 3278078"/>
                              <a:gd name="connsiteY4" fmla="*/ 7996 h 2380186"/>
                              <a:gd name="connsiteX0" fmla="*/ 216559 w 3278078"/>
                              <a:gd name="connsiteY0" fmla="*/ 340 h 2372530"/>
                              <a:gd name="connsiteX1" fmla="*/ 3278078 w 3278078"/>
                              <a:gd name="connsiteY1" fmla="*/ 1892879 h 2372530"/>
                              <a:gd name="connsiteX2" fmla="*/ 0 w 3278078"/>
                              <a:gd name="connsiteY2" fmla="*/ 2372530 h 2372530"/>
                              <a:gd name="connsiteX3" fmla="*/ 0 w 3278078"/>
                              <a:gd name="connsiteY3" fmla="*/ 211718 h 2372530"/>
                              <a:gd name="connsiteX4" fmla="*/ 216559 w 3278078"/>
                              <a:gd name="connsiteY4" fmla="*/ 340 h 2372530"/>
                              <a:gd name="connsiteX0" fmla="*/ 501064 w 3278078"/>
                              <a:gd name="connsiteY0" fmla="*/ 1503 h 2197852"/>
                              <a:gd name="connsiteX1" fmla="*/ 3278078 w 3278078"/>
                              <a:gd name="connsiteY1" fmla="*/ 1718201 h 2197852"/>
                              <a:gd name="connsiteX2" fmla="*/ 0 w 3278078"/>
                              <a:gd name="connsiteY2" fmla="*/ 2197852 h 2197852"/>
                              <a:gd name="connsiteX3" fmla="*/ 0 w 3278078"/>
                              <a:gd name="connsiteY3" fmla="*/ 37040 h 2197852"/>
                              <a:gd name="connsiteX4" fmla="*/ 501064 w 3278078"/>
                              <a:gd name="connsiteY4" fmla="*/ 1503 h 2197852"/>
                              <a:gd name="connsiteX0" fmla="*/ 501064 w 3278078"/>
                              <a:gd name="connsiteY0" fmla="*/ 1503 h 2197852"/>
                              <a:gd name="connsiteX1" fmla="*/ 3278078 w 3278078"/>
                              <a:gd name="connsiteY1" fmla="*/ 1718201 h 2197852"/>
                              <a:gd name="connsiteX2" fmla="*/ 0 w 3278078"/>
                              <a:gd name="connsiteY2" fmla="*/ 2197852 h 2197852"/>
                              <a:gd name="connsiteX3" fmla="*/ 0 w 3278078"/>
                              <a:gd name="connsiteY3" fmla="*/ 37040 h 2197852"/>
                              <a:gd name="connsiteX4" fmla="*/ 501064 w 3278078"/>
                              <a:gd name="connsiteY4" fmla="*/ 1503 h 2197852"/>
                              <a:gd name="connsiteX0" fmla="*/ 501064 w 3278078"/>
                              <a:gd name="connsiteY0" fmla="*/ 1503 h 2197852"/>
                              <a:gd name="connsiteX1" fmla="*/ 3278078 w 3278078"/>
                              <a:gd name="connsiteY1" fmla="*/ 1718201 h 2197852"/>
                              <a:gd name="connsiteX2" fmla="*/ 0 w 3278078"/>
                              <a:gd name="connsiteY2" fmla="*/ 2197852 h 2197852"/>
                              <a:gd name="connsiteX3" fmla="*/ 0 w 3278078"/>
                              <a:gd name="connsiteY3" fmla="*/ 37040 h 2197852"/>
                              <a:gd name="connsiteX4" fmla="*/ 501064 w 3278078"/>
                              <a:gd name="connsiteY4" fmla="*/ 1503 h 2197852"/>
                              <a:gd name="connsiteX0" fmla="*/ 501064 w 3278078"/>
                              <a:gd name="connsiteY0" fmla="*/ 1503 h 2258636"/>
                              <a:gd name="connsiteX1" fmla="*/ 3278078 w 3278078"/>
                              <a:gd name="connsiteY1" fmla="*/ 1837401 h 2258636"/>
                              <a:gd name="connsiteX2" fmla="*/ 0 w 3278078"/>
                              <a:gd name="connsiteY2" fmla="*/ 2197852 h 2258636"/>
                              <a:gd name="connsiteX3" fmla="*/ 0 w 3278078"/>
                              <a:gd name="connsiteY3" fmla="*/ 37040 h 2258636"/>
                              <a:gd name="connsiteX4" fmla="*/ 501064 w 3278078"/>
                              <a:gd name="connsiteY4" fmla="*/ 1503 h 2258636"/>
                              <a:gd name="connsiteX0" fmla="*/ 501064 w 3278078"/>
                              <a:gd name="connsiteY0" fmla="*/ 1503 h 2258636"/>
                              <a:gd name="connsiteX1" fmla="*/ 3278078 w 3278078"/>
                              <a:gd name="connsiteY1" fmla="*/ 1837401 h 2258636"/>
                              <a:gd name="connsiteX2" fmla="*/ 0 w 3278078"/>
                              <a:gd name="connsiteY2" fmla="*/ 2197852 h 2258636"/>
                              <a:gd name="connsiteX3" fmla="*/ 0 w 3278078"/>
                              <a:gd name="connsiteY3" fmla="*/ 37040 h 2258636"/>
                              <a:gd name="connsiteX4" fmla="*/ 501064 w 3278078"/>
                              <a:gd name="connsiteY4" fmla="*/ 1503 h 2258636"/>
                              <a:gd name="connsiteX0" fmla="*/ 501064 w 3278078"/>
                              <a:gd name="connsiteY0" fmla="*/ 1503 h 2197852"/>
                              <a:gd name="connsiteX1" fmla="*/ 3278078 w 3278078"/>
                              <a:gd name="connsiteY1" fmla="*/ 1837401 h 2197852"/>
                              <a:gd name="connsiteX2" fmla="*/ 0 w 3278078"/>
                              <a:gd name="connsiteY2" fmla="*/ 2197852 h 2197852"/>
                              <a:gd name="connsiteX3" fmla="*/ 0 w 3278078"/>
                              <a:gd name="connsiteY3" fmla="*/ 37040 h 2197852"/>
                              <a:gd name="connsiteX4" fmla="*/ 501064 w 3278078"/>
                              <a:gd name="connsiteY4" fmla="*/ 1503 h 2197852"/>
                              <a:gd name="connsiteX0" fmla="*/ 866250 w 3278078"/>
                              <a:gd name="connsiteY0" fmla="*/ 1460 h 2199312"/>
                              <a:gd name="connsiteX1" fmla="*/ 3278078 w 3278078"/>
                              <a:gd name="connsiteY1" fmla="*/ 1838861 h 2199312"/>
                              <a:gd name="connsiteX2" fmla="*/ 0 w 3278078"/>
                              <a:gd name="connsiteY2" fmla="*/ 2199312 h 2199312"/>
                              <a:gd name="connsiteX3" fmla="*/ 0 w 3278078"/>
                              <a:gd name="connsiteY3" fmla="*/ 38500 h 2199312"/>
                              <a:gd name="connsiteX4" fmla="*/ 866250 w 3278078"/>
                              <a:gd name="connsiteY4" fmla="*/ 1460 h 2199312"/>
                              <a:gd name="connsiteX0" fmla="*/ 866250 w 3278078"/>
                              <a:gd name="connsiteY0" fmla="*/ 114036 h 2311888"/>
                              <a:gd name="connsiteX1" fmla="*/ 3278078 w 3278078"/>
                              <a:gd name="connsiteY1" fmla="*/ 1951437 h 2311888"/>
                              <a:gd name="connsiteX2" fmla="*/ 0 w 3278078"/>
                              <a:gd name="connsiteY2" fmla="*/ 2311888 h 2311888"/>
                              <a:gd name="connsiteX3" fmla="*/ 0 w 3278078"/>
                              <a:gd name="connsiteY3" fmla="*/ 151076 h 2311888"/>
                              <a:gd name="connsiteX4" fmla="*/ 866250 w 3278078"/>
                              <a:gd name="connsiteY4" fmla="*/ 114036 h 2311888"/>
                              <a:gd name="connsiteX0" fmla="*/ 866250 w 3278078"/>
                              <a:gd name="connsiteY0" fmla="*/ 114036 h 2311888"/>
                              <a:gd name="connsiteX1" fmla="*/ 3278078 w 3278078"/>
                              <a:gd name="connsiteY1" fmla="*/ 1951437 h 2311888"/>
                              <a:gd name="connsiteX2" fmla="*/ 0 w 3278078"/>
                              <a:gd name="connsiteY2" fmla="*/ 2311888 h 2311888"/>
                              <a:gd name="connsiteX3" fmla="*/ 0 w 3278078"/>
                              <a:gd name="connsiteY3" fmla="*/ 151076 h 2311888"/>
                              <a:gd name="connsiteX4" fmla="*/ 866250 w 3278078"/>
                              <a:gd name="connsiteY4" fmla="*/ 114036 h 2311888"/>
                              <a:gd name="connsiteX0" fmla="*/ 866250 w 3278078"/>
                              <a:gd name="connsiteY0" fmla="*/ 53479 h 2251331"/>
                              <a:gd name="connsiteX1" fmla="*/ 3278078 w 3278078"/>
                              <a:gd name="connsiteY1" fmla="*/ 1890880 h 2251331"/>
                              <a:gd name="connsiteX2" fmla="*/ 0 w 3278078"/>
                              <a:gd name="connsiteY2" fmla="*/ 2251331 h 2251331"/>
                              <a:gd name="connsiteX3" fmla="*/ 0 w 3278078"/>
                              <a:gd name="connsiteY3" fmla="*/ 90519 h 2251331"/>
                              <a:gd name="connsiteX4" fmla="*/ 866250 w 3278078"/>
                              <a:gd name="connsiteY4" fmla="*/ 53479 h 2251331"/>
                              <a:gd name="connsiteX0" fmla="*/ 866250 w 3278078"/>
                              <a:gd name="connsiteY0" fmla="*/ 53479 h 2251331"/>
                              <a:gd name="connsiteX1" fmla="*/ 3278078 w 3278078"/>
                              <a:gd name="connsiteY1" fmla="*/ 1890880 h 2251331"/>
                              <a:gd name="connsiteX2" fmla="*/ 0 w 3278078"/>
                              <a:gd name="connsiteY2" fmla="*/ 2251331 h 2251331"/>
                              <a:gd name="connsiteX3" fmla="*/ 0 w 3278078"/>
                              <a:gd name="connsiteY3" fmla="*/ 90519 h 2251331"/>
                              <a:gd name="connsiteX4" fmla="*/ 866250 w 3278078"/>
                              <a:gd name="connsiteY4" fmla="*/ 53479 h 2251331"/>
                              <a:gd name="connsiteX0" fmla="*/ 866250 w 3278078"/>
                              <a:gd name="connsiteY0" fmla="*/ 53479 h 2251331"/>
                              <a:gd name="connsiteX1" fmla="*/ 3278078 w 3278078"/>
                              <a:gd name="connsiteY1" fmla="*/ 1890880 h 2251331"/>
                              <a:gd name="connsiteX2" fmla="*/ 0 w 3278078"/>
                              <a:gd name="connsiteY2" fmla="*/ 2251331 h 2251331"/>
                              <a:gd name="connsiteX3" fmla="*/ 0 w 3278078"/>
                              <a:gd name="connsiteY3" fmla="*/ 90519 h 2251331"/>
                              <a:gd name="connsiteX4" fmla="*/ 866250 w 3278078"/>
                              <a:gd name="connsiteY4" fmla="*/ 53479 h 2251331"/>
                              <a:gd name="connsiteX0" fmla="*/ 866250 w 3278078"/>
                              <a:gd name="connsiteY0" fmla="*/ 4113 h 2201965"/>
                              <a:gd name="connsiteX1" fmla="*/ 3278078 w 3278078"/>
                              <a:gd name="connsiteY1" fmla="*/ 1841514 h 2201965"/>
                              <a:gd name="connsiteX2" fmla="*/ 0 w 3278078"/>
                              <a:gd name="connsiteY2" fmla="*/ 2201965 h 2201965"/>
                              <a:gd name="connsiteX3" fmla="*/ 0 w 3278078"/>
                              <a:gd name="connsiteY3" fmla="*/ 41153 h 2201965"/>
                              <a:gd name="connsiteX4" fmla="*/ 866250 w 3278078"/>
                              <a:gd name="connsiteY4" fmla="*/ 4113 h 2201965"/>
                              <a:gd name="connsiteX0" fmla="*/ 866250 w 3278078"/>
                              <a:gd name="connsiteY0" fmla="*/ 4113 h 2201965"/>
                              <a:gd name="connsiteX1" fmla="*/ 3278078 w 3278078"/>
                              <a:gd name="connsiteY1" fmla="*/ 1841514 h 2201965"/>
                              <a:gd name="connsiteX2" fmla="*/ 0 w 3278078"/>
                              <a:gd name="connsiteY2" fmla="*/ 2201965 h 2201965"/>
                              <a:gd name="connsiteX3" fmla="*/ 0 w 3278078"/>
                              <a:gd name="connsiteY3" fmla="*/ 41153 h 2201965"/>
                              <a:gd name="connsiteX4" fmla="*/ 866250 w 3278078"/>
                              <a:gd name="connsiteY4" fmla="*/ 4113 h 2201965"/>
                              <a:gd name="connsiteX0" fmla="*/ 866250 w 2458638"/>
                              <a:gd name="connsiteY0" fmla="*/ 4113 h 2201965"/>
                              <a:gd name="connsiteX1" fmla="*/ 2458638 w 2458638"/>
                              <a:gd name="connsiteY1" fmla="*/ 1263876 h 2201965"/>
                              <a:gd name="connsiteX2" fmla="*/ 0 w 2458638"/>
                              <a:gd name="connsiteY2" fmla="*/ 2201965 h 2201965"/>
                              <a:gd name="connsiteX3" fmla="*/ 0 w 2458638"/>
                              <a:gd name="connsiteY3" fmla="*/ 41153 h 2201965"/>
                              <a:gd name="connsiteX4" fmla="*/ 866250 w 2458638"/>
                              <a:gd name="connsiteY4" fmla="*/ 4113 h 2201965"/>
                              <a:gd name="connsiteX0" fmla="*/ 866250 w 2458638"/>
                              <a:gd name="connsiteY0" fmla="*/ 4113 h 2201965"/>
                              <a:gd name="connsiteX1" fmla="*/ 2458638 w 2458638"/>
                              <a:gd name="connsiteY1" fmla="*/ 1318890 h 2201965"/>
                              <a:gd name="connsiteX2" fmla="*/ 0 w 2458638"/>
                              <a:gd name="connsiteY2" fmla="*/ 2201965 h 2201965"/>
                              <a:gd name="connsiteX3" fmla="*/ 0 w 2458638"/>
                              <a:gd name="connsiteY3" fmla="*/ 41153 h 2201965"/>
                              <a:gd name="connsiteX4" fmla="*/ 866250 w 2458638"/>
                              <a:gd name="connsiteY4" fmla="*/ 4113 h 2201965"/>
                              <a:gd name="connsiteX0" fmla="*/ 866250 w 2577533"/>
                              <a:gd name="connsiteY0" fmla="*/ 4113 h 2201965"/>
                              <a:gd name="connsiteX1" fmla="*/ 2577533 w 2577533"/>
                              <a:gd name="connsiteY1" fmla="*/ 1373904 h 2201965"/>
                              <a:gd name="connsiteX2" fmla="*/ 0 w 2577533"/>
                              <a:gd name="connsiteY2" fmla="*/ 2201965 h 2201965"/>
                              <a:gd name="connsiteX3" fmla="*/ 0 w 2577533"/>
                              <a:gd name="connsiteY3" fmla="*/ 41153 h 2201965"/>
                              <a:gd name="connsiteX4" fmla="*/ 866250 w 2577533"/>
                              <a:gd name="connsiteY4" fmla="*/ 4113 h 2201965"/>
                              <a:gd name="connsiteX0" fmla="*/ 866250 w 2577533"/>
                              <a:gd name="connsiteY0" fmla="*/ 4113 h 2201965"/>
                              <a:gd name="connsiteX1" fmla="*/ 2577533 w 2577533"/>
                              <a:gd name="connsiteY1" fmla="*/ 1373904 h 2201965"/>
                              <a:gd name="connsiteX2" fmla="*/ 0 w 2577533"/>
                              <a:gd name="connsiteY2" fmla="*/ 2201965 h 2201965"/>
                              <a:gd name="connsiteX3" fmla="*/ 0 w 2577533"/>
                              <a:gd name="connsiteY3" fmla="*/ 41153 h 2201965"/>
                              <a:gd name="connsiteX4" fmla="*/ 866250 w 2577533"/>
                              <a:gd name="connsiteY4" fmla="*/ 4113 h 2201965"/>
                              <a:gd name="connsiteX0" fmla="*/ 866250 w 2603681"/>
                              <a:gd name="connsiteY0" fmla="*/ 4113 h 2201965"/>
                              <a:gd name="connsiteX1" fmla="*/ 2603681 w 2603681"/>
                              <a:gd name="connsiteY1" fmla="*/ 1385874 h 2201965"/>
                              <a:gd name="connsiteX2" fmla="*/ 0 w 2603681"/>
                              <a:gd name="connsiteY2" fmla="*/ 2201965 h 2201965"/>
                              <a:gd name="connsiteX3" fmla="*/ 0 w 2603681"/>
                              <a:gd name="connsiteY3" fmla="*/ 41153 h 2201965"/>
                              <a:gd name="connsiteX4" fmla="*/ 866250 w 2603681"/>
                              <a:gd name="connsiteY4" fmla="*/ 4113 h 2201965"/>
                              <a:gd name="connsiteX0" fmla="*/ 869946 w 2603681"/>
                              <a:gd name="connsiteY0" fmla="*/ 50782 h 2160851"/>
                              <a:gd name="connsiteX1" fmla="*/ 2603681 w 2603681"/>
                              <a:gd name="connsiteY1" fmla="*/ 1344760 h 2160851"/>
                              <a:gd name="connsiteX2" fmla="*/ 0 w 2603681"/>
                              <a:gd name="connsiteY2" fmla="*/ 2160851 h 2160851"/>
                              <a:gd name="connsiteX3" fmla="*/ 0 w 2603681"/>
                              <a:gd name="connsiteY3" fmla="*/ 39 h 2160851"/>
                              <a:gd name="connsiteX4" fmla="*/ 869946 w 2603681"/>
                              <a:gd name="connsiteY4" fmla="*/ 50782 h 2160851"/>
                              <a:gd name="connsiteX0" fmla="*/ 869946 w 2603681"/>
                              <a:gd name="connsiteY0" fmla="*/ 878 h 2110947"/>
                              <a:gd name="connsiteX1" fmla="*/ 2603681 w 2603681"/>
                              <a:gd name="connsiteY1" fmla="*/ 1294856 h 2110947"/>
                              <a:gd name="connsiteX2" fmla="*/ 0 w 2603681"/>
                              <a:gd name="connsiteY2" fmla="*/ 2110947 h 2110947"/>
                              <a:gd name="connsiteX3" fmla="*/ 0 w 2603681"/>
                              <a:gd name="connsiteY3" fmla="*/ 289326 h 2110947"/>
                              <a:gd name="connsiteX4" fmla="*/ 869946 w 2603681"/>
                              <a:gd name="connsiteY4" fmla="*/ 878 h 2110947"/>
                              <a:gd name="connsiteX0" fmla="*/ 869946 w 2603681"/>
                              <a:gd name="connsiteY0" fmla="*/ 847 h 2110916"/>
                              <a:gd name="connsiteX1" fmla="*/ 2603681 w 2603681"/>
                              <a:gd name="connsiteY1" fmla="*/ 1294825 h 2110916"/>
                              <a:gd name="connsiteX2" fmla="*/ 0 w 2603681"/>
                              <a:gd name="connsiteY2" fmla="*/ 2110916 h 2110916"/>
                              <a:gd name="connsiteX3" fmla="*/ 0 w 2603681"/>
                              <a:gd name="connsiteY3" fmla="*/ 289295 h 2110916"/>
                              <a:gd name="connsiteX4" fmla="*/ 869946 w 2603681"/>
                              <a:gd name="connsiteY4" fmla="*/ 847 h 211091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603681" h="2110916">
                                <a:moveTo>
                                  <a:pt x="869946" y="847"/>
                                </a:moveTo>
                                <a:cubicBezTo>
                                  <a:pt x="1843882" y="118017"/>
                                  <a:pt x="1931651" y="1290337"/>
                                  <a:pt x="2603681" y="1294825"/>
                                </a:cubicBezTo>
                                <a:cubicBezTo>
                                  <a:pt x="2388136" y="2092381"/>
                                  <a:pt x="1249947" y="1268039"/>
                                  <a:pt x="0" y="2110916"/>
                                </a:cubicBezTo>
                                <a:lnTo>
                                  <a:pt x="0" y="289295"/>
                                </a:lnTo>
                                <a:cubicBezTo>
                                  <a:pt x="535069" y="299944"/>
                                  <a:pt x="568466" y="-18489"/>
                                  <a:pt x="869946" y="847"/>
                                </a:cubicBezTo>
                                <a:close/>
                              </a:path>
                            </a:pathLst>
                          </a:custGeom>
                          <a:blipFill>
                            <a:blip r:embed="rId12" cstate="screen">
                              <a:extLst>
                                <a:ext uri="{28A0092B-C50C-407E-A947-70E740481C1C}">
                                  <a14:useLocalDpi xmlns:a14="http://schemas.microsoft.com/office/drawing/2010/main"/>
                                </a:ext>
                              </a:extLst>
                            </a:blip>
                            <a:srcRect/>
                            <a:stretch>
                              <a:fillRect l="14"/>
                            </a:stretch>
                          </a:blipFill>
                          <a:ln w="0" cap="flat">
                            <a:miter lim="127000"/>
                          </a:ln>
                        </wps:spPr>
                        <wps:style>
                          <a:lnRef idx="0">
                            <a:srgbClr val="000000">
                              <a:alpha val="0"/>
                            </a:srgbClr>
                          </a:lnRef>
                          <a:fillRef idx="1">
                            <a:srgbClr val="0292BA"/>
                          </a:fillRef>
                          <a:effectRef idx="0">
                            <a:scrgbClr r="0" g="0" b="0"/>
                          </a:effectRef>
                          <a:fontRef idx="none"/>
                        </wps:style>
                        <wps:bodyPr/>
                      </wps:wsp>
                    </wpg:wgp>
                  </a:graphicData>
                </a:graphic>
              </wp:anchor>
            </w:drawing>
          </mc:Choice>
          <mc:Fallback>
            <w:pict>
              <v:group w14:anchorId="5599E528" id="Group 32" o:spid="_x0000_s1026" style="position:absolute;margin-left:-16.65pt;margin-top:196.15pt;width:626.05pt;height:566.9pt;z-index:251735040;mso-position-horizontal-relative:page;mso-position-vertical-relative:page" coordsize="79514,7199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">
                <v:shape id="left picture" o:spid="_x0000_s1027" style="position:absolute;width:34034;height:46776;visibility:visible;mso-wrap-style:square;v-text-anchor:top" coordsize="1485699,262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" path="m88882,120002c468328,-65369,1000507,-55511,1485699,288306,841272,719049,1929363,2621207,,2629690l,120515v29538,-1321,59165,-1475,88882,-513xe" stroked="f" strokeweight="0">
                  <v:fill r:id="rId13" o:title="" recolor="t" rotate="t" type="frame"/>
                  <v:stroke miterlimit="83231f" joinstyle="miter"/>
                  <v:path arrowok="t" o:connecttype="custom" o:connectlocs="203612,213457;3403453,512832;0,4677633;0,214369;203612,213457" o:connectangles="0,0,0,0,0"/>
                </v:shape>
                <v:shape id="right picture" o:spid="_x0000_s1028" style="position:absolute;left:58629;top:36268;width:20885;height:27591;visibility:visible;mso-wrap-style:square;v-text-anchor:top" coordsize="893298,1275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" path="m893298,27995r,1067729c810047,1203916,613018,1271185,464135,1275507,315252,1279829,151489,1124380,,1121657,81759,754960,29278,453479,236223,282421,443168,111363,671285,-71020,893298,27995xe" stroked="f" strokeweight="0">
                  <v:fill r:id="rId14" o:title="" recolor="t" rotate="t" type="frame"/>
                  <v:stroke miterlimit="83231f" joinstyle="miter"/>
                  <v:path arrowok="t" o:connecttype="custom" o:connectlocs="2088515,60552;2088515,2370019;1085139,2758885;0,2426112;552285,610868;2088515,60552" o:connectangles="0,0,0,0,0,0"/>
                </v:shape>
                <v:shape id="left picture" o:spid="_x0000_s1029" style="position:absolute;left:998;top:42492;width:57658;height:29506;visibility:visible;mso-wrap-style:square;v-text-anchor:top" coordsize="2603681,2110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" path="m869946,847v973936,117170,1061705,1289490,1733735,1293978c2388136,2092381,1249947,1268039,,2110916l,289295c535069,299944,568466,-18489,869946,847xe" stroked="f" strokeweight="0">
                  <v:fill r:id="rId15" o:title="" recolor="t" rotate="t" type="frame"/>
                  <v:stroke miterlimit="83231f" joinstyle="miter"/>
                  <v:path arrowok="t" o:connecttype="custom" o:connectlocs="1926478,1184;5765800,1809892;0,2950615;0,404373;1926478,1184" o:connectangles="0,0,0,0,0"/>
                </v:shape>
                <w10:wrap anchorx="page" anchory="page"/>
              </v:group>
            </w:pict>
          </mc:Fallback>
        </mc:AlternateContent>
      </w:r>
      <w:r w:rsidR="0057793D">
        <w:rPr>
          <w:noProof/>
          <w:lang w:eastAsia="en-GB"/>
        </w:rPr>
        <mc:AlternateContent>
          <mc:Choice Requires="wps">
            <w:drawing>
              <wp:anchor distT="0" distB="0" distL="114300" distR="114300" simplePos="0" relativeHeight="251720704" behindDoc="0" locked="0" layoutInCell="1" allowOverlap="1" wp14:anchorId="18F9D2A3" wp14:editId="2B85949F">
                <wp:simplePos x="0" y="0"/>
                <wp:positionH relativeFrom="column">
                  <wp:posOffset>2295525</wp:posOffset>
                </wp:positionH>
                <wp:positionV relativeFrom="page">
                  <wp:posOffset>3253173</wp:posOffset>
                </wp:positionV>
                <wp:extent cx="4013835" cy="3406775"/>
                <wp:effectExtent l="0" t="0" r="0" b="3175"/>
                <wp:wrapNone/>
                <wp:docPr id="61" name="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835" cy="340677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42F5B6F" w14:textId="481CB013" w:rsidR="001A55BA" w:rsidRDefault="00EA56FE" w:rsidP="00AC5911">
                            <w:pPr>
                              <w:pStyle w:val="Title"/>
                              <w:spacing w:after="0"/>
                              <w:rPr>
                                <w:sz w:val="72"/>
                                <w:szCs w:val="72"/>
                              </w:rPr>
                            </w:pPr>
                            <w:r w:rsidRPr="005C02E6">
                              <w:t>Prospectus</w:t>
                            </w:r>
                            <w:r w:rsidR="000D58BC" w:rsidRPr="000D58BC">
                              <w:rPr>
                                <w:sz w:val="72"/>
                                <w:szCs w:val="72"/>
                              </w:rPr>
                              <w:t xml:space="preserve"> </w:t>
                            </w:r>
                          </w:p>
                          <w:p w14:paraId="180F6762" w14:textId="226CEF15" w:rsidR="00AC5911" w:rsidRPr="00AC5911" w:rsidRDefault="0044623B" w:rsidP="00AC5911">
                            <w:pPr>
                              <w:jc w:val="center"/>
                              <w:rPr>
                                <w:rFonts w:asciiTheme="majorHAnsi" w:hAnsiTheme="majorHAnsi"/>
                                <w:color w:val="12516F" w:themeColor="accent1"/>
                                <w:sz w:val="96"/>
                                <w:szCs w:val="96"/>
                              </w:rPr>
                            </w:pPr>
                            <w:r>
                              <w:rPr>
                                <w:rFonts w:asciiTheme="majorHAnsi" w:hAnsiTheme="majorHAnsi"/>
                                <w:color w:val="12516F" w:themeColor="accent1"/>
                                <w:sz w:val="96"/>
                                <w:szCs w:val="96"/>
                              </w:rPr>
                              <w:t>2026</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8F9D2A3" id="_x0000_t202" coordsize="21600,21600" o:spt="202" path="m,l,21600r21600,l21600,xe">
                <v:stroke joinstyle="miter"/>
                <v:path gradientshapeok="t" o:connecttype="rect"/>
              </v:shapetype>
              <v:shape id="Title" o:spid="_x0000_s1026" type="#_x0000_t202" style="position:absolute;margin-left:180.75pt;margin-top:256.15pt;width:316.05pt;height:268.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" filled="f" stroked="f">
                <v:textbox>
                  <w:txbxContent>
                    <w:p w14:paraId="042F5B6F" w14:textId="481CB013" w:rsidR="001A55BA" w:rsidRDefault="00EA56FE" w:rsidP="00AC5911">
                      <w:pPr>
                        <w:pStyle w:val="Title"/>
                        <w:spacing w:after="0"/>
                        <w:rPr>
                          <w:sz w:val="72"/>
                          <w:szCs w:val="72"/>
                        </w:rPr>
                      </w:pPr>
                      <w:r w:rsidRPr="005C02E6">
                        <w:t>Prospectus</w:t>
                      </w:r>
                      <w:r w:rsidR="000D58BC" w:rsidRPr="000D58BC">
                        <w:rPr>
                          <w:sz w:val="72"/>
                          <w:szCs w:val="72"/>
                        </w:rPr>
                        <w:t xml:space="preserve"> </w:t>
                      </w:r>
                    </w:p>
                    <w:p w14:paraId="180F6762" w14:textId="226CEF15" w:rsidR="00AC5911" w:rsidRPr="00AC5911" w:rsidRDefault="0044623B" w:rsidP="00AC5911">
                      <w:pPr>
                        <w:jc w:val="center"/>
                        <w:rPr>
                          <w:rFonts w:asciiTheme="majorHAnsi" w:hAnsiTheme="majorHAnsi"/>
                          <w:color w:val="12516F" w:themeColor="accent1"/>
                          <w:sz w:val="96"/>
                          <w:szCs w:val="96"/>
                        </w:rPr>
                      </w:pPr>
                      <w:r>
                        <w:rPr>
                          <w:rFonts w:asciiTheme="majorHAnsi" w:hAnsiTheme="majorHAnsi"/>
                          <w:color w:val="12516F" w:themeColor="accent1"/>
                          <w:sz w:val="96"/>
                          <w:szCs w:val="96"/>
                        </w:rPr>
                        <w:t>2026</w:t>
                      </w:r>
                    </w:p>
                  </w:txbxContent>
                </v:textbox>
                <w10:wrap anchory="page"/>
              </v:shape>
            </w:pict>
          </mc:Fallback>
        </mc:AlternateContent>
      </w:r>
      <w:r w:rsidR="003407C0">
        <w:rPr>
          <w:noProof/>
          <w:lang w:eastAsia="en-GB"/>
        </w:rPr>
        <mc:AlternateContent>
          <mc:Choice Requires="wpg">
            <w:drawing>
              <wp:anchor distT="0" distB="0" distL="114300" distR="114300" simplePos="0" relativeHeight="251723776" behindDoc="0" locked="0" layoutInCell="1" allowOverlap="1" wp14:anchorId="09E126B3" wp14:editId="3EA368D6">
                <wp:simplePos x="0" y="0"/>
                <wp:positionH relativeFrom="margin">
                  <wp:align>right</wp:align>
                </wp:positionH>
                <wp:positionV relativeFrom="paragraph">
                  <wp:posOffset>7460615</wp:posOffset>
                </wp:positionV>
                <wp:extent cx="3792220" cy="563997"/>
                <wp:effectExtent l="0" t="0" r="0" b="0"/>
                <wp:wrapSquare wrapText="bothSides"/>
                <wp:docPr id="2" name="partner logos"/>
                <wp:cNvGraphicFramePr/>
                <a:graphic xmlns:a="http://schemas.openxmlformats.org/drawingml/2006/main">
                  <a:graphicData uri="http://schemas.microsoft.com/office/word/2010/wordprocessingGroup">
                    <wpg:wgp>
                      <wpg:cNvGrpSpPr/>
                      <wpg:grpSpPr>
                        <a:xfrm>
                          <a:off x="0" y="0"/>
                          <a:ext cx="3792220" cy="563997"/>
                          <a:chOff x="87394" y="238125"/>
                          <a:chExt cx="3793091" cy="565283"/>
                        </a:xfrm>
                      </wpg:grpSpPr>
                      <wpg:grpSp>
                        <wpg:cNvPr id="44" name="Group 44"/>
                        <wpg:cNvGrpSpPr/>
                        <wpg:grpSpPr>
                          <a:xfrm>
                            <a:off x="1276350" y="238125"/>
                            <a:ext cx="2604135" cy="391160"/>
                            <a:chOff x="1171575" y="0"/>
                            <a:chExt cx="2604135" cy="391160"/>
                          </a:xfrm>
                        </wpg:grpSpPr>
                        <pic:pic xmlns:pic="http://schemas.openxmlformats.org/drawingml/2006/picture">
                          <pic:nvPicPr>
                            <pic:cNvPr id="13" name="Picture 5"/>
                            <pic:cNvPicPr>
                              <a:picLocks noChangeAspect="1"/>
                            </pic:cNvPicPr>
                          </pic:nvPicPr>
                          <pic:blipFill>
                            <a:blip r:embed="rId16" cstate="screen">
                              <a:extLst>
                                <a:ext uri="{28A0092B-C50C-407E-A947-70E740481C1C}">
                                  <a14:useLocalDpi xmlns:a14="http://schemas.microsoft.com/office/drawing/2010/main"/>
                                </a:ext>
                              </a:extLst>
                            </a:blip>
                            <a:stretch>
                              <a:fillRect/>
                            </a:stretch>
                          </pic:blipFill>
                          <pic:spPr>
                            <a:xfrm>
                              <a:off x="1171575" y="142875"/>
                              <a:ext cx="1068070" cy="195580"/>
                            </a:xfrm>
                            <a:prstGeom prst="rect">
                              <a:avLst/>
                            </a:prstGeom>
                          </pic:spPr>
                        </pic:pic>
                        <pic:pic xmlns:pic="http://schemas.openxmlformats.org/drawingml/2006/picture">
                          <pic:nvPicPr>
                            <pic:cNvPr id="7" name="Picture 2" descr="NatureScot Rebrand Delayed | NatureScot">
                              <a:extLst>
                                <a:ext uri="{FF2B5EF4-FFF2-40B4-BE49-F238E27FC236}">
                                  <a16:creationId xmlns:a16="http://schemas.microsoft.com/office/drawing/2014/main" id="{4C28D6AA-03B4-4592-89AF-5E62DBB60DB9}"/>
                                </a:ext>
                              </a:extLst>
                            </pic:cNvPr>
                            <pic:cNvPicPr>
                              <a:picLocks noChangeAspect="1"/>
                            </pic:cNvPicPr>
                          </pic:nvPicPr>
                          <pic:blipFill rotWithShape="1">
                            <a:blip r:embed="rId17" cstate="print">
                              <a:extLst>
                                <a:ext uri="{28A0092B-C50C-407E-A947-70E740481C1C}">
                                  <a14:useLocalDpi xmlns:a14="http://schemas.microsoft.com/office/drawing/2010/main"/>
                                </a:ext>
                              </a:extLst>
                            </a:blip>
                            <a:srcRect/>
                            <a:stretch/>
                          </pic:blipFill>
                          <pic:spPr bwMode="auto">
                            <a:xfrm>
                              <a:off x="3228975" y="0"/>
                              <a:ext cx="546735" cy="391160"/>
                            </a:xfrm>
                            <a:prstGeom prst="rect">
                              <a:avLst/>
                            </a:prstGeom>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4" descr="Crown Estate Scotland draft 2020-23 Corporate Plan Consultation - Scottish  Government - Citizen Space">
                              <a:extLst>
                                <a:ext uri="{FF2B5EF4-FFF2-40B4-BE49-F238E27FC236}">
                                  <a16:creationId xmlns:a16="http://schemas.microsoft.com/office/drawing/2014/main" id="{F37DB3A1-A426-470B-814C-AD6622C5160C}"/>
                                </a:ext>
                              </a:extLst>
                            </pic:cNvPr>
                            <pic:cNvPicPr>
                              <a:picLocks noChangeAspect="1"/>
                            </pic:cNvPicPr>
                          </pic:nvPicPr>
                          <pic:blipFill>
                            <a:blip r:embed="rId18" cstate="print">
                              <a:extLst>
                                <a:ext uri="{28A0092B-C50C-407E-A947-70E740481C1C}">
                                  <a14:useLocalDpi xmlns:a14="http://schemas.microsoft.com/office/drawing/2010/main"/>
                                </a:ext>
                              </a:extLst>
                            </a:blip>
                            <a:srcRect/>
                            <a:stretch>
                              <a:fillRect/>
                            </a:stretch>
                          </pic:blipFill>
                          <pic:spPr bwMode="auto">
                            <a:xfrm>
                              <a:off x="2314575" y="104775"/>
                              <a:ext cx="796290" cy="239395"/>
                            </a:xfrm>
                            <a:prstGeom prst="rect">
                              <a:avLst/>
                            </a:prstGeom>
                            <a:extLst>
                              <a:ext uri="{909E8E84-426E-40DD-AFC4-6F175D3DCCD1}">
                                <a14:hiddenFill xmlns:a14="http://schemas.microsoft.com/office/drawing/2010/main">
                                  <a:solidFill>
                                    <a:srgbClr val="FFFFFF"/>
                                  </a:solidFill>
                                </a14:hiddenFill>
                              </a:ext>
                            </a:extLst>
                          </pic:spPr>
                        </pic:pic>
                      </wpg:grpSp>
                      <wps:wsp>
                        <wps:cNvPr id="27" name="Text Box 14"/>
                        <wps:cNvSpPr txBox="1">
                          <a:spLocks noChangeArrowheads="1"/>
                        </wps:cNvSpPr>
                        <wps:spPr bwMode="auto">
                          <a:xfrm>
                            <a:off x="87394" y="342895"/>
                            <a:ext cx="2147777" cy="460513"/>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4AA638CB" w14:textId="77777777" w:rsidR="001D4E67" w:rsidRPr="00B21E61" w:rsidRDefault="001D4E67" w:rsidP="005D2E5A">
                              <w:pPr>
                                <w:pStyle w:val="Smalltext"/>
                              </w:pPr>
                              <w:r w:rsidRPr="00B21E61">
                                <w:t xml:space="preserve">SMEEF </w:t>
                              </w:r>
                              <w:r w:rsidR="00591C13">
                                <w:t>is managed by</w:t>
                              </w:r>
                              <w:r w:rsidRPr="00B21E61">
                                <w:t>:</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9E126B3" id="partner logos" o:spid="_x0000_s1027" style="position:absolute;margin-left:247.4pt;margin-top:587.45pt;width:298.6pt;height:44.4pt;z-index:251723776;mso-position-horizontal:right;mso-position-horizontal-relative:margin;mso-width-relative:margin;mso-height-relative:margin" coordorigin="873,2381" coordsize="37930,565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">
                <v:group id="Group 44" o:spid="_x0000_s1028" style="position:absolute;left:12763;top:2381;width:26041;height:3911" coordorigin="11715" coordsize="26041,3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11715;top:1428;width:10681;height:1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">
                    <v:imagedata r:id="rId19" o:title=""/>
                  </v:shape>
                  <v:shape id="Picture 2" o:spid="_x0000_s1030" type="#_x0000_t75" alt="NatureScot Rebrand Delayed | NatureScot" style="position:absolute;left:32289;width:5468;height:3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">
                    <v:imagedata r:id="rId20" o:title="NatureScot Rebrand Delayed | NatureScot"/>
                  </v:shape>
                  <v:shape id="Picture 4" o:spid="_x0000_s1031" type="#_x0000_t75" alt="Crown Estate Scotland draft 2020-23 Corporate Plan Consultation - Scottish  Government - Citizen Space" style="position:absolute;left:23145;top:1047;width:7963;height:2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">
                    <v:imagedata r:id="rId21" o:title="Crown Estate Scotland draft 2020-23 Corporate Plan Consultation - Scottish  Government - Citizen Space"/>
                  </v:shape>
                </v:group>
                <v:shape id="_x0000_s1032" type="#_x0000_t202" style="position:absolute;left:873;top:3428;width:21478;height:4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4AA638CB" w14:textId="77777777" w:rsidR="001D4E67" w:rsidRPr="00B21E61" w:rsidRDefault="001D4E67" w:rsidP="005D2E5A">
                        <w:pPr>
                          <w:pStyle w:val="Smalltext"/>
                        </w:pPr>
                        <w:r w:rsidRPr="00B21E61">
                          <w:t xml:space="preserve">SMEEF </w:t>
                        </w:r>
                        <w:r w:rsidR="00591C13">
                          <w:t>is managed by</w:t>
                        </w:r>
                        <w:r w:rsidRPr="00B21E61">
                          <w:t>:</w:t>
                        </w:r>
                      </w:p>
                    </w:txbxContent>
                  </v:textbox>
                </v:shape>
                <w10:wrap type="square" anchorx="margin"/>
              </v:group>
            </w:pict>
          </mc:Fallback>
        </mc:AlternateContent>
      </w:r>
      <w:r w:rsidR="009E6F09">
        <w:br w:type="page"/>
      </w:r>
    </w:p>
    <w:p w14:paraId="14BC7DA6" w14:textId="77777777" w:rsidR="007C6364" w:rsidRDefault="00827BE5" w:rsidP="00B6489B">
      <w:pPr>
        <w:pStyle w:val="Heading1"/>
      </w:pPr>
      <w:r>
        <w:rPr>
          <w:noProof/>
          <w:lang w:eastAsia="en-GB"/>
        </w:rPr>
        <w:lastRenderedPageBreak/>
        <mc:AlternateContent>
          <mc:Choice Requires="wpg">
            <w:drawing>
              <wp:anchor distT="0" distB="0" distL="114300" distR="114300" simplePos="0" relativeHeight="251714560" behindDoc="0" locked="0" layoutInCell="1" allowOverlap="1" wp14:anchorId="656B49C2" wp14:editId="14FDBCD5">
                <wp:simplePos x="0" y="0"/>
                <wp:positionH relativeFrom="page">
                  <wp:posOffset>463826</wp:posOffset>
                </wp:positionH>
                <wp:positionV relativeFrom="page">
                  <wp:posOffset>993913</wp:posOffset>
                </wp:positionV>
                <wp:extent cx="6658831" cy="9289774"/>
                <wp:effectExtent l="0" t="0" r="0" b="6985"/>
                <wp:wrapSquare wrapText="bothSides"/>
                <wp:docPr id="34" name="Group 34"/>
                <wp:cNvGraphicFramePr/>
                <a:graphic xmlns:a="http://schemas.openxmlformats.org/drawingml/2006/main">
                  <a:graphicData uri="http://schemas.microsoft.com/office/word/2010/wordprocessingGroup">
                    <wpg:wgp>
                      <wpg:cNvGrpSpPr/>
                      <wpg:grpSpPr>
                        <a:xfrm>
                          <a:off x="0" y="0"/>
                          <a:ext cx="6658831" cy="9289774"/>
                          <a:chOff x="0" y="0"/>
                          <a:chExt cx="6658831" cy="9178345"/>
                        </a:xfrm>
                      </wpg:grpSpPr>
                      <wps:wsp>
                        <wps:cNvPr id="32" name="Text Box 32"/>
                        <wps:cNvSpPr txBox="1"/>
                        <wps:spPr>
                          <a:xfrm>
                            <a:off x="3419061" y="0"/>
                            <a:ext cx="3239770" cy="9178345"/>
                          </a:xfrm>
                          <a:prstGeom prst="rect">
                            <a:avLst/>
                          </a:prstGeom>
                          <a:noFill/>
                          <a:ln w="6350">
                            <a:noFill/>
                          </a:ln>
                        </wps:spPr>
                        <wps:linkedTxbx id="3"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a:off x="0" y="0"/>
                            <a:ext cx="3239770" cy="9174142"/>
                          </a:xfrm>
                          <a:prstGeom prst="rect">
                            <a:avLst/>
                          </a:prstGeom>
                          <a:noFill/>
                          <a:ln w="6350">
                            <a:noFill/>
                          </a:ln>
                        </wps:spPr>
                        <wps:txbx id="3">
                          <w:txbxContent>
                            <w:p w14:paraId="4CE751EA"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About</w:t>
                              </w:r>
                            </w:p>
                            <w:p w14:paraId="613E6063"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The Scottish Marine Environmental Enhancement Fund (SMEEF) is an innovative mechanism for linking philanthropic donations from business with strategic interventions to improve the health of Scottish coasts and seas. </w:t>
                              </w:r>
                            </w:p>
                            <w:p w14:paraId="3104A2C3"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Managed by Scottish Governments’ Marine Directorate, Crown Estate Scotland and NatureScot and using science-based, policy aligned criteria, the grant pots created are distributed to projects across Scotland. </w:t>
                              </w:r>
                            </w:p>
                            <w:p w14:paraId="19E4E2CA"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The unique placement of SMEEF provides exceptional insight and assures robust governance and transparency. </w:t>
                              </w:r>
                            </w:p>
                            <w:p w14:paraId="7CDD31F3"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SMEEF has sourced nearly £10m since </w:t>
                              </w:r>
                              <w:proofErr w:type="spellStart"/>
                              <w:r w:rsidRPr="0044623B">
                                <w:rPr>
                                  <w:rFonts w:ascii="Corbel" w:eastAsia="Corbel" w:hAnsi="Corbel" w:cs="Times New Roman"/>
                                </w:rPr>
                                <w:t>it’s</w:t>
                              </w:r>
                              <w:proofErr w:type="spellEnd"/>
                              <w:r w:rsidRPr="0044623B">
                                <w:rPr>
                                  <w:rFonts w:ascii="Corbel" w:eastAsia="Corbel" w:hAnsi="Corbel" w:cs="Times New Roman"/>
                                </w:rPr>
                                <w:t xml:space="preserve"> start in 2022 and funded more than 100 grants. Unfortunately, demand continues to exceed supply approximately 2 to 1 and the supply of finance is limited in coming years. </w:t>
                              </w:r>
                            </w:p>
                            <w:p w14:paraId="4CD23DEC" w14:textId="77777777" w:rsidR="0044623B" w:rsidRPr="0044623B" w:rsidRDefault="0044623B" w:rsidP="0044623B">
                              <w:pPr>
                                <w:keepNext/>
                                <w:keepLines/>
                                <w:spacing w:before="120" w:after="120" w:line="240" w:lineRule="auto"/>
                                <w:jc w:val="center"/>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noProof/>
                                  <w:color w:val="12516F" w:themeColor="accent1"/>
                                  <w:sz w:val="28"/>
                                  <w:szCs w:val="28"/>
                                </w:rPr>
                                <w:drawing>
                                  <wp:inline distT="0" distB="0" distL="0" distR="0" wp14:anchorId="04EFEA2F" wp14:editId="02F7C3A0">
                                    <wp:extent cx="2409825" cy="1323975"/>
                                    <wp:effectExtent l="0" t="0" r="9525" b="952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09825" cy="1323975"/>
                                            </a:xfrm>
                                            <a:prstGeom prst="rect">
                                              <a:avLst/>
                                            </a:prstGeom>
                                            <a:noFill/>
                                            <a:ln>
                                              <a:noFill/>
                                            </a:ln>
                                          </pic:spPr>
                                        </pic:pic>
                                      </a:graphicData>
                                    </a:graphic>
                                  </wp:inline>
                                </w:drawing>
                              </w:r>
                            </w:p>
                            <w:p w14:paraId="389E704F" w14:textId="77777777" w:rsidR="0044623B" w:rsidRPr="0044623B" w:rsidRDefault="0044623B" w:rsidP="0044623B">
                              <w:pPr>
                                <w:keepNext/>
                                <w:keepLines/>
                                <w:spacing w:before="120" w:after="120" w:line="240" w:lineRule="auto"/>
                                <w:jc w:val="center"/>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Core Aims</w:t>
                              </w:r>
                            </w:p>
                            <w:p w14:paraId="31475DEB"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SMEEF is an effective, science led, long-term funding mechanism that will:</w:t>
                              </w:r>
                            </w:p>
                            <w:p w14:paraId="19EAC455"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Enhance marine habitats and species across Scottish coasts and seas,</w:t>
                              </w:r>
                            </w:p>
                            <w:p w14:paraId="5E7AC10D"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Take a systems view, connecting interventions and considering full ecosystems and life cycles,</w:t>
                              </w:r>
                            </w:p>
                            <w:p w14:paraId="264CF733"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Provide demonstrable ESG/CSR opportunities, and</w:t>
                              </w:r>
                            </w:p>
                            <w:p w14:paraId="71B43372"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Encourage wider research and development.</w:t>
                              </w:r>
                            </w:p>
                            <w:p w14:paraId="2926870A" w14:textId="77777777" w:rsidR="0044623B" w:rsidRPr="0044623B" w:rsidRDefault="0044623B" w:rsidP="0044623B">
                              <w:pPr>
                                <w:spacing w:after="0" w:line="256" w:lineRule="auto"/>
                                <w:contextualSpacing/>
                                <w:rPr>
                                  <w:rFonts w:ascii="Corbel" w:eastAsia="Corbel" w:hAnsi="Corbel" w:cs="Times New Roman"/>
                                </w:rPr>
                              </w:pPr>
                              <w:r w:rsidRPr="0044623B">
                                <w:rPr>
                                  <w:rFonts w:ascii="Corbel" w:eastAsia="Corbel" w:hAnsi="Corbel" w:cs="Times New Roman"/>
                                </w:rPr>
                                <w:t xml:space="preserve"> </w:t>
                              </w:r>
                            </w:p>
                            <w:p w14:paraId="46175064"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 xml:space="preserve">Achievements </w:t>
                              </w:r>
                            </w:p>
                            <w:p w14:paraId="0773EA4B"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orbel" w:eastAsia="Times New Roman" w:hAnsi="Corbel" w:cs="Times New Roman"/>
                                  <w:bCs/>
                                  <w:color w:val="auto"/>
                                </w:rPr>
                                <w:t>SMEEF has already distributed 105 grants across our four grant themes in all Scottish marine regions.</w:t>
                              </w:r>
                            </w:p>
                            <w:p w14:paraId="39A891A2" w14:textId="747BFD44" w:rsidR="00E80E39" w:rsidRPr="00E80E39" w:rsidRDefault="0044623B" w:rsidP="0044623B">
                              <w:pPr>
                                <w:pStyle w:val="Heading2"/>
                                <w:jc w:val="center"/>
                              </w:pPr>
                              <w:r>
                                <w:rPr>
                                  <w:noProof/>
                                </w:rPr>
                                <w:drawing>
                                  <wp:inline distT="0" distB="0" distL="0" distR="0" wp14:anchorId="53B01E66" wp14:editId="268B2345">
                                    <wp:extent cx="2045970" cy="1767205"/>
                                    <wp:effectExtent l="0" t="0" r="0" b="4445"/>
                                    <wp:docPr id="1837318187" name="Picture 6" descr="A blue circle with a map and orang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18187" name="Picture 6" descr="A blue circle with a map and orange dots&#10;&#10;AI-generated content may be incorrect."/>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045970" cy="1767205"/>
                                            </a:xfrm>
                                            <a:prstGeom prst="rect">
                                              <a:avLst/>
                                            </a:prstGeom>
                                          </pic:spPr>
                                        </pic:pic>
                                      </a:graphicData>
                                    </a:graphic>
                                  </wp:inline>
                                </w:drawing>
                              </w:r>
                            </w:p>
                            <w:p w14:paraId="0E30B0D2" w14:textId="77777777" w:rsidR="006F4C94" w:rsidRDefault="006F4C94" w:rsidP="009138E9">
                              <w:pPr>
                                <w:pStyle w:val="Heading2"/>
                              </w:pPr>
                            </w:p>
                            <w:p w14:paraId="50124B88" w14:textId="7488310F" w:rsidR="006F4C94" w:rsidRDefault="0044623B" w:rsidP="006F4C94">
                              <w:pPr>
                                <w:pStyle w:val="Heading2"/>
                                <w:jc w:val="center"/>
                              </w:pPr>
                              <w:r>
                                <w:rPr>
                                  <w:noProof/>
                                </w:rPr>
                                <w:drawing>
                                  <wp:inline distT="0" distB="0" distL="0" distR="0" wp14:anchorId="3F42B5E1" wp14:editId="7D4849CF">
                                    <wp:extent cx="2490470" cy="2078355"/>
                                    <wp:effectExtent l="0" t="0" r="5080" b="0"/>
                                    <wp:docPr id="757523351" name="Picture 4"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3351" name="Picture 4" descr="A diagram of a diagram&#10;&#10;AI-generated content may be incorrect."/>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90470" cy="2078355"/>
                                            </a:xfrm>
                                            <a:prstGeom prst="rect">
                                              <a:avLst/>
                                            </a:prstGeom>
                                          </pic:spPr>
                                        </pic:pic>
                                      </a:graphicData>
                                    </a:graphic>
                                  </wp:inline>
                                </w:drawing>
                              </w:r>
                            </w:p>
                            <w:p w14:paraId="2377443E" w14:textId="77777777" w:rsidR="0044623B" w:rsidRDefault="0044623B" w:rsidP="0044623B">
                              <w:pPr>
                                <w:pStyle w:val="Heading2"/>
                              </w:pPr>
                              <w:r>
                                <w:t>Policy Alignment</w:t>
                              </w:r>
                            </w:p>
                            <w:p w14:paraId="3181B90B" w14:textId="77777777" w:rsidR="0044623B" w:rsidRDefault="0044623B" w:rsidP="0044623B">
                              <w:pPr>
                                <w:pStyle w:val="Heading2"/>
                                <w:rPr>
                                  <w:rFonts w:asciiTheme="minorHAnsi" w:hAnsiTheme="minorHAnsi"/>
                                  <w:color w:val="auto"/>
                                  <w:sz w:val="20"/>
                                  <w:szCs w:val="20"/>
                                </w:rPr>
                              </w:pPr>
                              <w:r>
                                <w:rPr>
                                  <w:rFonts w:asciiTheme="minorHAnsi" w:hAnsiTheme="minorHAnsi"/>
                                  <w:color w:val="auto"/>
                                  <w:sz w:val="20"/>
                                  <w:szCs w:val="20"/>
                                </w:rPr>
                                <w:t>Our grant giving strategy follows the best and most up to date science, giving donors reassurance that projects are placed to greatest effect. We work closely with the Scottish Government to ensure the projects we fund contribute towards relevant policy priorities at national, regional and local level.  </w:t>
                              </w:r>
                            </w:p>
                            <w:p w14:paraId="58A4AF84" w14:textId="5CB7A153" w:rsidR="0044623B" w:rsidRDefault="0044623B" w:rsidP="0044623B">
                              <w:pPr>
                                <w:jc w:val="center"/>
                                <w:rPr>
                                  <w:color w:val="auto"/>
                                </w:rPr>
                              </w:pPr>
                              <w:r>
                                <w:rPr>
                                  <w:noProof/>
                                </w:rPr>
                                <w:drawing>
                                  <wp:inline distT="0" distB="0" distL="0" distR="0" wp14:anchorId="6399EF1E" wp14:editId="705A8BF1">
                                    <wp:extent cx="3050540" cy="1852930"/>
                                    <wp:effectExtent l="0" t="0" r="0" b="0"/>
                                    <wp:docPr id="200294667" name="Picture 3" descr="A graph with blue squar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graph with blue squares and text&#10;&#10;AI-generated content may b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50540" cy="1852930"/>
                                            </a:xfrm>
                                            <a:prstGeom prst="rect">
                                              <a:avLst/>
                                            </a:prstGeom>
                                            <a:noFill/>
                                            <a:ln>
                                              <a:noFill/>
                                            </a:ln>
                                          </pic:spPr>
                                        </pic:pic>
                                      </a:graphicData>
                                    </a:graphic>
                                  </wp:inline>
                                </w:drawing>
                              </w:r>
                            </w:p>
                            <w:p w14:paraId="40EE3099" w14:textId="77777777" w:rsidR="0044623B" w:rsidRDefault="0044623B" w:rsidP="0044623B">
                              <w:pPr>
                                <w:rPr>
                                  <w:color w:val="auto"/>
                                  <w:sz w:val="22"/>
                                  <w:szCs w:val="22"/>
                                </w:rPr>
                              </w:pPr>
                              <w:r>
                                <w:rPr>
                                  <w:color w:val="auto"/>
                                </w:rPr>
                                <w:t>Policy areas considered most relevant to SMEEF are Scottish Biodiversity Strategy, Scottish Seabird Strategy and the Scottish Whale and Dolphin Conservation Strategy. The table above demonstrates delivery against the high-level themes from these policies.</w:t>
                              </w:r>
                            </w:p>
                            <w:p w14:paraId="0CCB28AA" w14:textId="77777777" w:rsidR="0044623B" w:rsidRDefault="0044623B" w:rsidP="0044623B">
                              <w:pPr>
                                <w:pStyle w:val="Heading2"/>
                              </w:pPr>
                              <w:r>
                                <w:t xml:space="preserve">What can SMEEF achieve for Business? </w:t>
                              </w:r>
                            </w:p>
                            <w:p w14:paraId="68E3B562" w14:textId="77777777" w:rsidR="0044623B" w:rsidRDefault="0044623B" w:rsidP="0044623B">
                              <w:r>
                                <w:t xml:space="preserve">By working closely with policy </w:t>
                              </w:r>
                              <w:proofErr w:type="gramStart"/>
                              <w:r>
                                <w:t>makers</w:t>
                              </w:r>
                              <w:proofErr w:type="gramEnd"/>
                              <w:r>
                                <w:t xml:space="preserve"> we create a pipeline of marine enhancement projects which test new approaches to delivery and provide an evidence base to support the emerging needs associated with strategic compensation, nature positive policies and other businesses and nature related policy areas.</w:t>
                              </w:r>
                            </w:p>
                            <w:p w14:paraId="02B25037" w14:textId="77777777" w:rsidR="0044623B" w:rsidRDefault="0044623B" w:rsidP="0044623B">
                              <w:r>
                                <w:t xml:space="preserve">Businesses can join at a level and time suitable for their operation.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56B49C2" id="Group 34" o:spid="_x0000_s1033" style="position:absolute;margin-left:36.5pt;margin-top:78.25pt;width:524.3pt;height:731.5pt;z-index:251714560;mso-position-horizontal-relative:page;mso-position-vertical-relative:page;mso-height-relative:margin" coordsize="66588,91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">
                <v:shape id="Text Box 32" o:spid="_x0000_s1034" type="#_x0000_t202" style="position:absolute;left:34190;width:32398;height:91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0DxQAAANsAAAAPAAAAZHJzL2Rvd25yZXYueG1sRI9Pi8Iw&#10;FMTvC/sdwlvwtqZWFO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AAPH0DxQAAANsAAAAP&#10;AAAAAAAAAAAAAAAAAAcCAABkcnMvZG93bnJldi54bWxQSwUGAAAAAAMAAwC3AAAA+QIAAAAA&#10;" filled="f" stroked="f" strokeweight=".5pt">
                  <v:textbox>
                    <w:txbxContent/>
                  </v:textbox>
                </v:shape>
                <v:shape id="Text Box 29" o:spid="_x0000_s1035" type="#_x0000_t202" style="position:absolute;width:32397;height:91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style="mso-next-textbox:#Text Box 32">
                    <w:txbxContent>
                      <w:p w14:paraId="4CE751EA"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About</w:t>
                        </w:r>
                      </w:p>
                      <w:p w14:paraId="613E6063"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The Scottish Marine Environmental Enhancement Fund (SMEEF) is an innovative mechanism for linking philanthropic donations from business with strategic interventions to improve the health of Scottish coasts and seas. </w:t>
                        </w:r>
                      </w:p>
                      <w:p w14:paraId="3104A2C3"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Managed by Scottish Governments’ Marine Directorate, Crown Estate Scotland and NatureScot and using science-based, policy aligned criteria, the grant pots created are distributed to projects across Scotland. </w:t>
                        </w:r>
                      </w:p>
                      <w:p w14:paraId="19E4E2CA"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The unique placement of SMEEF provides exceptional insight and assures robust governance and transparency. </w:t>
                        </w:r>
                      </w:p>
                      <w:p w14:paraId="7CDD31F3"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SMEEF has sourced nearly £10m since </w:t>
                        </w:r>
                        <w:proofErr w:type="spellStart"/>
                        <w:r w:rsidRPr="0044623B">
                          <w:rPr>
                            <w:rFonts w:ascii="Corbel" w:eastAsia="Corbel" w:hAnsi="Corbel" w:cs="Times New Roman"/>
                          </w:rPr>
                          <w:t>it’s</w:t>
                        </w:r>
                        <w:proofErr w:type="spellEnd"/>
                        <w:r w:rsidRPr="0044623B">
                          <w:rPr>
                            <w:rFonts w:ascii="Corbel" w:eastAsia="Corbel" w:hAnsi="Corbel" w:cs="Times New Roman"/>
                          </w:rPr>
                          <w:t xml:space="preserve"> start in 2022 and funded more than 100 grants. Unfortunately, demand continues to exceed supply approximately 2 to 1 and the supply of finance is limited in coming years. </w:t>
                        </w:r>
                      </w:p>
                      <w:p w14:paraId="4CD23DEC" w14:textId="77777777" w:rsidR="0044623B" w:rsidRPr="0044623B" w:rsidRDefault="0044623B" w:rsidP="0044623B">
                        <w:pPr>
                          <w:keepNext/>
                          <w:keepLines/>
                          <w:spacing w:before="120" w:after="120" w:line="240" w:lineRule="auto"/>
                          <w:jc w:val="center"/>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noProof/>
                            <w:color w:val="12516F" w:themeColor="accent1"/>
                            <w:sz w:val="28"/>
                            <w:szCs w:val="28"/>
                          </w:rPr>
                          <w:drawing>
                            <wp:inline distT="0" distB="0" distL="0" distR="0" wp14:anchorId="04EFEA2F" wp14:editId="02F7C3A0">
                              <wp:extent cx="2409825" cy="1323975"/>
                              <wp:effectExtent l="0" t="0" r="9525" b="952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09825" cy="1323975"/>
                                      </a:xfrm>
                                      <a:prstGeom prst="rect">
                                        <a:avLst/>
                                      </a:prstGeom>
                                      <a:noFill/>
                                      <a:ln>
                                        <a:noFill/>
                                      </a:ln>
                                    </pic:spPr>
                                  </pic:pic>
                                </a:graphicData>
                              </a:graphic>
                            </wp:inline>
                          </w:drawing>
                        </w:r>
                      </w:p>
                      <w:p w14:paraId="389E704F" w14:textId="77777777" w:rsidR="0044623B" w:rsidRPr="0044623B" w:rsidRDefault="0044623B" w:rsidP="0044623B">
                        <w:pPr>
                          <w:keepNext/>
                          <w:keepLines/>
                          <w:spacing w:before="120" w:after="120" w:line="240" w:lineRule="auto"/>
                          <w:jc w:val="center"/>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Core Aims</w:t>
                        </w:r>
                      </w:p>
                      <w:p w14:paraId="31475DEB"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SMEEF is an effective, science led, long-term funding mechanism that will:</w:t>
                        </w:r>
                      </w:p>
                      <w:p w14:paraId="19EAC455"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Enhance marine habitats and species across Scottish coasts and seas,</w:t>
                        </w:r>
                      </w:p>
                      <w:p w14:paraId="5E7AC10D"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Take a systems view, connecting interventions and considering full ecosystems and life cycles,</w:t>
                        </w:r>
                      </w:p>
                      <w:p w14:paraId="264CF733"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Provide demonstrable ESG/CSR opportunities, and</w:t>
                        </w:r>
                      </w:p>
                      <w:p w14:paraId="71B43372" w14:textId="77777777" w:rsidR="0044623B" w:rsidRPr="0044623B" w:rsidRDefault="0044623B" w:rsidP="0044623B">
                        <w:pPr>
                          <w:spacing w:after="0" w:line="256" w:lineRule="auto"/>
                          <w:ind w:left="180" w:hanging="180"/>
                          <w:contextualSpacing/>
                          <w:rPr>
                            <w:rFonts w:ascii="Corbel" w:eastAsia="Corbel" w:hAnsi="Corbel" w:cs="Times New Roman"/>
                          </w:rPr>
                        </w:pPr>
                        <w:r w:rsidRPr="0044623B">
                          <w:rPr>
                            <w:rFonts w:ascii="Corbel" w:eastAsia="Corbel" w:hAnsi="Corbel" w:cs="Times New Roman"/>
                          </w:rPr>
                          <w:t>Encourage wider research and development.</w:t>
                        </w:r>
                      </w:p>
                      <w:p w14:paraId="2926870A" w14:textId="77777777" w:rsidR="0044623B" w:rsidRPr="0044623B" w:rsidRDefault="0044623B" w:rsidP="0044623B">
                        <w:pPr>
                          <w:spacing w:after="0" w:line="256" w:lineRule="auto"/>
                          <w:contextualSpacing/>
                          <w:rPr>
                            <w:rFonts w:ascii="Corbel" w:eastAsia="Corbel" w:hAnsi="Corbel" w:cs="Times New Roman"/>
                          </w:rPr>
                        </w:pPr>
                        <w:r w:rsidRPr="0044623B">
                          <w:rPr>
                            <w:rFonts w:ascii="Corbel" w:eastAsia="Corbel" w:hAnsi="Corbel" w:cs="Times New Roman"/>
                          </w:rPr>
                          <w:t xml:space="preserve"> </w:t>
                        </w:r>
                      </w:p>
                      <w:p w14:paraId="46175064"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 xml:space="preserve">Achievements </w:t>
                        </w:r>
                      </w:p>
                      <w:p w14:paraId="0773EA4B"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orbel" w:eastAsia="Times New Roman" w:hAnsi="Corbel" w:cs="Times New Roman"/>
                            <w:bCs/>
                            <w:color w:val="auto"/>
                          </w:rPr>
                          <w:t>SMEEF has already distributed 105 grants across our four grant themes in all Scottish marine regions.</w:t>
                        </w:r>
                      </w:p>
                      <w:p w14:paraId="39A891A2" w14:textId="747BFD44" w:rsidR="00E80E39" w:rsidRPr="00E80E39" w:rsidRDefault="0044623B" w:rsidP="0044623B">
                        <w:pPr>
                          <w:pStyle w:val="Heading2"/>
                          <w:jc w:val="center"/>
                        </w:pPr>
                        <w:r>
                          <w:rPr>
                            <w:noProof/>
                          </w:rPr>
                          <w:drawing>
                            <wp:inline distT="0" distB="0" distL="0" distR="0" wp14:anchorId="53B01E66" wp14:editId="268B2345">
                              <wp:extent cx="2045970" cy="1767205"/>
                              <wp:effectExtent l="0" t="0" r="0" b="4445"/>
                              <wp:docPr id="1837318187" name="Picture 6" descr="A blue circle with a map and orang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18187" name="Picture 6" descr="A blue circle with a map and orange dots&#10;&#10;AI-generated content may be incorrect."/>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045970" cy="1767205"/>
                                      </a:xfrm>
                                      <a:prstGeom prst="rect">
                                        <a:avLst/>
                                      </a:prstGeom>
                                    </pic:spPr>
                                  </pic:pic>
                                </a:graphicData>
                              </a:graphic>
                            </wp:inline>
                          </w:drawing>
                        </w:r>
                      </w:p>
                      <w:p w14:paraId="0E30B0D2" w14:textId="77777777" w:rsidR="006F4C94" w:rsidRDefault="006F4C94" w:rsidP="009138E9">
                        <w:pPr>
                          <w:pStyle w:val="Heading2"/>
                        </w:pPr>
                      </w:p>
                      <w:p w14:paraId="50124B88" w14:textId="7488310F" w:rsidR="006F4C94" w:rsidRDefault="0044623B" w:rsidP="006F4C94">
                        <w:pPr>
                          <w:pStyle w:val="Heading2"/>
                          <w:jc w:val="center"/>
                        </w:pPr>
                        <w:r>
                          <w:rPr>
                            <w:noProof/>
                          </w:rPr>
                          <w:drawing>
                            <wp:inline distT="0" distB="0" distL="0" distR="0" wp14:anchorId="3F42B5E1" wp14:editId="7D4849CF">
                              <wp:extent cx="2490470" cy="2078355"/>
                              <wp:effectExtent l="0" t="0" r="5080" b="0"/>
                              <wp:docPr id="757523351" name="Picture 4"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3351" name="Picture 4" descr="A diagram of a diagram&#10;&#10;AI-generated content may be incorrect."/>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90470" cy="2078355"/>
                                      </a:xfrm>
                                      <a:prstGeom prst="rect">
                                        <a:avLst/>
                                      </a:prstGeom>
                                    </pic:spPr>
                                  </pic:pic>
                                </a:graphicData>
                              </a:graphic>
                            </wp:inline>
                          </w:drawing>
                        </w:r>
                      </w:p>
                      <w:p w14:paraId="2377443E" w14:textId="77777777" w:rsidR="0044623B" w:rsidRDefault="0044623B" w:rsidP="0044623B">
                        <w:pPr>
                          <w:pStyle w:val="Heading2"/>
                        </w:pPr>
                        <w:r>
                          <w:t>Policy Alignment</w:t>
                        </w:r>
                      </w:p>
                      <w:p w14:paraId="3181B90B" w14:textId="77777777" w:rsidR="0044623B" w:rsidRDefault="0044623B" w:rsidP="0044623B">
                        <w:pPr>
                          <w:pStyle w:val="Heading2"/>
                          <w:rPr>
                            <w:rFonts w:asciiTheme="minorHAnsi" w:hAnsiTheme="minorHAnsi"/>
                            <w:color w:val="auto"/>
                            <w:sz w:val="20"/>
                            <w:szCs w:val="20"/>
                          </w:rPr>
                        </w:pPr>
                        <w:r>
                          <w:rPr>
                            <w:rFonts w:asciiTheme="minorHAnsi" w:hAnsiTheme="minorHAnsi"/>
                            <w:color w:val="auto"/>
                            <w:sz w:val="20"/>
                            <w:szCs w:val="20"/>
                          </w:rPr>
                          <w:t>Our grant giving strategy follows the best and most up to date science, giving donors reassurance that projects are placed to greatest effect. We work closely with the Scottish Government to ensure the projects we fund contribute towards relevant policy priorities at national, regional and local level.  </w:t>
                        </w:r>
                      </w:p>
                      <w:p w14:paraId="58A4AF84" w14:textId="5CB7A153" w:rsidR="0044623B" w:rsidRDefault="0044623B" w:rsidP="0044623B">
                        <w:pPr>
                          <w:jc w:val="center"/>
                          <w:rPr>
                            <w:color w:val="auto"/>
                          </w:rPr>
                        </w:pPr>
                        <w:r>
                          <w:rPr>
                            <w:noProof/>
                          </w:rPr>
                          <w:drawing>
                            <wp:inline distT="0" distB="0" distL="0" distR="0" wp14:anchorId="6399EF1E" wp14:editId="705A8BF1">
                              <wp:extent cx="3050540" cy="1852930"/>
                              <wp:effectExtent l="0" t="0" r="0" b="0"/>
                              <wp:docPr id="200294667" name="Picture 3" descr="A graph with blue squar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graph with blue squares and text&#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50540" cy="1852930"/>
                                      </a:xfrm>
                                      <a:prstGeom prst="rect">
                                        <a:avLst/>
                                      </a:prstGeom>
                                      <a:noFill/>
                                      <a:ln>
                                        <a:noFill/>
                                      </a:ln>
                                    </pic:spPr>
                                  </pic:pic>
                                </a:graphicData>
                              </a:graphic>
                            </wp:inline>
                          </w:drawing>
                        </w:r>
                      </w:p>
                      <w:p w14:paraId="40EE3099" w14:textId="77777777" w:rsidR="0044623B" w:rsidRDefault="0044623B" w:rsidP="0044623B">
                        <w:pPr>
                          <w:rPr>
                            <w:color w:val="auto"/>
                            <w:sz w:val="22"/>
                            <w:szCs w:val="22"/>
                          </w:rPr>
                        </w:pPr>
                        <w:r>
                          <w:rPr>
                            <w:color w:val="auto"/>
                          </w:rPr>
                          <w:t>Policy areas considered most relevant to SMEEF are Scottish Biodiversity Strategy, Scottish Seabird Strategy and the Scottish Whale and Dolphin Conservation Strategy. The table above demonstrates delivery against the high-level themes from these policies.</w:t>
                        </w:r>
                      </w:p>
                      <w:p w14:paraId="0CCB28AA" w14:textId="77777777" w:rsidR="0044623B" w:rsidRDefault="0044623B" w:rsidP="0044623B">
                        <w:pPr>
                          <w:pStyle w:val="Heading2"/>
                        </w:pPr>
                        <w:r>
                          <w:t xml:space="preserve">What can SMEEF achieve for Business? </w:t>
                        </w:r>
                      </w:p>
                      <w:p w14:paraId="68E3B562" w14:textId="77777777" w:rsidR="0044623B" w:rsidRDefault="0044623B" w:rsidP="0044623B">
                        <w:r>
                          <w:t xml:space="preserve">By working closely with policy </w:t>
                        </w:r>
                        <w:proofErr w:type="gramStart"/>
                        <w:r>
                          <w:t>makers</w:t>
                        </w:r>
                        <w:proofErr w:type="gramEnd"/>
                        <w:r>
                          <w:t xml:space="preserve"> we create a pipeline of marine enhancement projects which test new approaches to delivery and provide an evidence base to support the emerging needs associated with strategic compensation, nature positive policies and other businesses and nature related policy areas.</w:t>
                        </w:r>
                      </w:p>
                      <w:p w14:paraId="02B25037" w14:textId="77777777" w:rsidR="0044623B" w:rsidRDefault="0044623B" w:rsidP="0044623B">
                        <w:r>
                          <w:t xml:space="preserve">Businesses can join at a level and time suitable for their operation. </w:t>
                        </w:r>
                      </w:p>
                    </w:txbxContent>
                  </v:textbox>
                </v:shape>
                <w10:wrap type="square" anchorx="page" anchory="page"/>
              </v:group>
            </w:pict>
          </mc:Fallback>
        </mc:AlternateContent>
      </w:r>
      <w:r w:rsidR="007C6364" w:rsidRPr="00B6489B">
        <w:t>Scottish Marine Environmental Enhancement Fund</w:t>
      </w:r>
    </w:p>
    <w:p w14:paraId="1E2D0CBE" w14:textId="4325ECA9" w:rsidR="006A45B1" w:rsidRDefault="00FC4027" w:rsidP="009138E9">
      <w:r>
        <w:rPr>
          <w:noProof/>
        </w:rPr>
        <w:lastRenderedPageBreak/>
        <w:drawing>
          <wp:anchor distT="0" distB="0" distL="114300" distR="114300" simplePos="0" relativeHeight="251724800" behindDoc="0" locked="0" layoutInCell="1" allowOverlap="1" wp14:anchorId="3A2E36CC" wp14:editId="7F0C153B">
            <wp:simplePos x="0" y="0"/>
            <wp:positionH relativeFrom="column">
              <wp:posOffset>1143000</wp:posOffset>
            </wp:positionH>
            <wp:positionV relativeFrom="paragraph">
              <wp:posOffset>1661795</wp:posOffset>
            </wp:positionV>
            <wp:extent cx="623570" cy="139700"/>
            <wp:effectExtent l="0" t="0" r="5080" b="0"/>
            <wp:wrapThrough wrapText="bothSides">
              <wp:wrapPolygon edited="0">
                <wp:start x="0" y="0"/>
                <wp:lineTo x="0" y="17673"/>
                <wp:lineTo x="21116" y="17673"/>
                <wp:lineTo x="21116" y="0"/>
                <wp:lineTo x="0" y="0"/>
              </wp:wrapPolygon>
            </wp:wrapThrough>
            <wp:docPr id="1358184509" name="Picture 1" descr="A logo with text on i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8184509" name="Picture 1" descr="A logo with text on it&#10;&#10;Description automatically generated"/>
                    <pic:cNvPicPr preferRelativeResize="0"/>
                  </pic:nvPicPr>
                  <pic:blipFill rotWithShape="1">
                    <a:blip r:embed="rId30" cstate="screen">
                      <a:extLst>
                        <a:ext uri="{28A0092B-C50C-407E-A947-70E740481C1C}">
                          <a14:useLocalDpi xmlns:a14="http://schemas.microsoft.com/office/drawing/2010/main"/>
                        </a:ext>
                      </a:extLst>
                    </a:blip>
                    <a:srcRect/>
                    <a:stretch/>
                  </pic:blipFill>
                  <pic:spPr bwMode="auto">
                    <a:xfrm>
                      <a:off x="0" y="0"/>
                      <a:ext cx="623570" cy="13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4623B">
        <w:rPr>
          <w:noProof/>
          <w:lang w:eastAsia="en-GB"/>
        </w:rPr>
        <mc:AlternateContent>
          <mc:Choice Requires="wps">
            <w:drawing>
              <wp:anchor distT="0" distB="0" distL="114300" distR="114300" simplePos="0" relativeHeight="251711488" behindDoc="0" locked="0" layoutInCell="1" allowOverlap="1" wp14:anchorId="22944AE1" wp14:editId="4750EBC0">
                <wp:simplePos x="0" y="0"/>
                <wp:positionH relativeFrom="column">
                  <wp:posOffset>-457200</wp:posOffset>
                </wp:positionH>
                <wp:positionV relativeFrom="paragraph">
                  <wp:posOffset>2480945</wp:posOffset>
                </wp:positionV>
                <wp:extent cx="7543800" cy="4457700"/>
                <wp:effectExtent l="0" t="0" r="0" b="0"/>
                <wp:wrapTopAndBottom/>
                <wp:docPr id="59" name="Text Box 59"/>
                <wp:cNvGraphicFramePr/>
                <a:graphic xmlns:a="http://schemas.openxmlformats.org/drawingml/2006/main">
                  <a:graphicData uri="http://schemas.microsoft.com/office/word/2010/wordprocessingShape">
                    <wps:wsp>
                      <wps:cNvSpPr txBox="1"/>
                      <wps:spPr>
                        <a:xfrm>
                          <a:off x="0" y="0"/>
                          <a:ext cx="7543800" cy="4457700"/>
                        </a:xfrm>
                        <a:prstGeom prst="roundRect">
                          <a:avLst>
                            <a:gd name="adj" fmla="val 20656"/>
                          </a:avLst>
                        </a:prstGeom>
                        <a:solidFill>
                          <a:schemeClr val="accent3">
                            <a:lumMod val="20000"/>
                            <a:lumOff val="80000"/>
                          </a:schemeClr>
                        </a:solidFill>
                        <a:ln w="6350">
                          <a:noFill/>
                        </a:ln>
                      </wps:spPr>
                      <wps:txbx>
                        <w:txbxContent>
                          <w:p w14:paraId="30EF3C78" w14:textId="77777777" w:rsidR="0044623B" w:rsidRDefault="0044623B" w:rsidP="0044623B">
                            <w:pPr>
                              <w:pStyle w:val="Heading2"/>
                            </w:pPr>
                            <w:r>
                              <w:t>Donors</w:t>
                            </w:r>
                          </w:p>
                          <w:p w14:paraId="64EF8ABA" w14:textId="77777777" w:rsidR="0044623B" w:rsidRDefault="0044623B" w:rsidP="0044623B">
                            <w:r>
                              <w:t>Core funding comes from Crown Estate Scotland, Scottish Government’s Marine Directorate and NatureScot (in-kind/hosting). In addition, SMEEF would like to thank the following corporate donors:</w:t>
                            </w:r>
                          </w:p>
                          <w:tbl>
                            <w:tblPr>
                              <w:tblStyle w:val="TableGrid"/>
                              <w:tblW w:w="9435" w:type="dxa"/>
                              <w:tblInd w:w="-5" w:type="dxa"/>
                              <w:tblLayout w:type="fixed"/>
                              <w:tblCellMar>
                                <w:top w:w="57" w:type="dxa"/>
                                <w:bottom w:w="57" w:type="dxa"/>
                              </w:tblCellMar>
                              <w:tblLook w:val="04A0" w:firstRow="1" w:lastRow="0" w:firstColumn="1" w:lastColumn="0" w:noHBand="0" w:noVBand="1"/>
                            </w:tblPr>
                            <w:tblGrid>
                              <w:gridCol w:w="709"/>
                              <w:gridCol w:w="3824"/>
                              <w:gridCol w:w="709"/>
                              <w:gridCol w:w="4193"/>
                            </w:tblGrid>
                            <w:tr w:rsidR="0044623B" w14:paraId="35B8537B" w14:textId="77777777">
                              <w:trPr>
                                <w:trHeight w:val="1633"/>
                              </w:trPr>
                              <w:tc>
                                <w:tcPr>
                                  <w:tcW w:w="709" w:type="dxa"/>
                                  <w:tcBorders>
                                    <w:top w:val="single" w:sz="4" w:space="0" w:color="auto"/>
                                    <w:left w:val="single" w:sz="4" w:space="0" w:color="auto"/>
                                    <w:bottom w:val="single" w:sz="4" w:space="0" w:color="auto"/>
                                    <w:right w:val="single" w:sz="4" w:space="0" w:color="auto"/>
                                  </w:tcBorders>
                                  <w:hideMark/>
                                </w:tcPr>
                                <w:p w14:paraId="54A9F82E" w14:textId="77777777" w:rsidR="0044623B" w:rsidRDefault="0044623B" w:rsidP="0044623B">
                                  <w:pPr>
                                    <w:pStyle w:val="NoSpacing"/>
                                    <w:rPr>
                                      <w:color w:val="12516F" w:themeColor="accent1"/>
                                    </w:rPr>
                                  </w:pPr>
                                  <w:r>
                                    <w:rPr>
                                      <w:color w:val="12516F" w:themeColor="accent1"/>
                                    </w:rPr>
                                    <w:t>20/21</w:t>
                                  </w:r>
                                </w:p>
                              </w:tc>
                              <w:tc>
                                <w:tcPr>
                                  <w:tcW w:w="3827" w:type="dxa"/>
                                  <w:tcBorders>
                                    <w:top w:val="single" w:sz="4" w:space="0" w:color="auto"/>
                                    <w:left w:val="single" w:sz="4" w:space="0" w:color="auto"/>
                                    <w:bottom w:val="single" w:sz="4" w:space="0" w:color="auto"/>
                                    <w:right w:val="single" w:sz="4" w:space="0" w:color="auto"/>
                                  </w:tcBorders>
                                  <w:hideMark/>
                                </w:tcPr>
                                <w:p w14:paraId="17A2EB28" w14:textId="77777777" w:rsidR="0044623B" w:rsidRDefault="0044623B" w:rsidP="0044623B">
                                  <w:pPr>
                                    <w:pStyle w:val="NoSpacing"/>
                                  </w:pPr>
                                  <w:r>
                                    <w:t>Red Rock Power Limited</w:t>
                                  </w:r>
                                </w:p>
                                <w:p w14:paraId="60242D54" w14:textId="77777777" w:rsidR="0044623B" w:rsidRDefault="0044623B" w:rsidP="0044623B">
                                  <w:pPr>
                                    <w:pStyle w:val="NoSpacing"/>
                                  </w:pPr>
                                  <w:r>
                                    <w:t>Vattenfall Wind Power Limited</w:t>
                                  </w:r>
                                </w:p>
                                <w:p w14:paraId="66EBDA83" w14:textId="77777777" w:rsidR="0044623B" w:rsidRDefault="0044623B" w:rsidP="0044623B">
                                  <w:pPr>
                                    <w:pStyle w:val="NoSpacing"/>
                                  </w:pPr>
                                  <w:r>
                                    <w:t xml:space="preserve">Scottish Power Renewables (UK) Limited </w:t>
                                  </w:r>
                                </w:p>
                                <w:p w14:paraId="012ABC1E" w14:textId="77777777" w:rsidR="0044623B" w:rsidRDefault="0044623B" w:rsidP="0044623B">
                                  <w:pPr>
                                    <w:pStyle w:val="NoSpacing"/>
                                  </w:pPr>
                                  <w:r>
                                    <w:t>Ocean Winds UK Limited</w:t>
                                  </w:r>
                                </w:p>
                              </w:tc>
                              <w:tc>
                                <w:tcPr>
                                  <w:tcW w:w="709" w:type="dxa"/>
                                  <w:tcBorders>
                                    <w:top w:val="single" w:sz="4" w:space="0" w:color="auto"/>
                                    <w:left w:val="single" w:sz="4" w:space="0" w:color="auto"/>
                                    <w:bottom w:val="single" w:sz="4" w:space="0" w:color="auto"/>
                                    <w:right w:val="single" w:sz="4" w:space="0" w:color="auto"/>
                                  </w:tcBorders>
                                  <w:hideMark/>
                                </w:tcPr>
                                <w:p w14:paraId="5F7F8D49" w14:textId="77777777" w:rsidR="0044623B" w:rsidRDefault="0044623B" w:rsidP="0044623B">
                                  <w:pPr>
                                    <w:pStyle w:val="NoSpacing"/>
                                  </w:pPr>
                                  <w:r>
                                    <w:rPr>
                                      <w:color w:val="12516F" w:themeColor="accent1"/>
                                    </w:rPr>
                                    <w:t>23/24</w:t>
                                  </w:r>
                                </w:p>
                              </w:tc>
                              <w:tc>
                                <w:tcPr>
                                  <w:tcW w:w="4196" w:type="dxa"/>
                                  <w:tcBorders>
                                    <w:top w:val="single" w:sz="4" w:space="0" w:color="auto"/>
                                    <w:left w:val="single" w:sz="4" w:space="0" w:color="auto"/>
                                    <w:bottom w:val="single" w:sz="4" w:space="0" w:color="auto"/>
                                    <w:right w:val="single" w:sz="4" w:space="0" w:color="auto"/>
                                  </w:tcBorders>
                                  <w:hideMark/>
                                </w:tcPr>
                                <w:p w14:paraId="3B5C00D0" w14:textId="77777777" w:rsidR="0044623B" w:rsidRDefault="0044623B" w:rsidP="0044623B">
                                  <w:pPr>
                                    <w:pStyle w:val="NoSpacing"/>
                                  </w:pPr>
                                  <w:r>
                                    <w:t>Simply Blue Energy (Scotland) Limited</w:t>
                                  </w:r>
                                </w:p>
                                <w:p w14:paraId="539801F4" w14:textId="77777777" w:rsidR="0044623B" w:rsidRDefault="0044623B" w:rsidP="0044623B">
                                  <w:pPr>
                                    <w:pStyle w:val="NoSpacing"/>
                                  </w:pPr>
                                  <w:r>
                                    <w:t xml:space="preserve">Muir Mhor Offshore Wind Farm Limited </w:t>
                                  </w:r>
                                </w:p>
                                <w:p w14:paraId="098FD80B" w14:textId="77777777" w:rsidR="0044623B" w:rsidRDefault="0044623B" w:rsidP="0044623B">
                                  <w:pPr>
                                    <w:pStyle w:val="NoSpacing"/>
                                  </w:pPr>
                                  <w:r>
                                    <w:t>Bellrock Offshore Wind Farm Limited</w:t>
                                  </w:r>
                                </w:p>
                                <w:p w14:paraId="6E5FCEC6" w14:textId="77777777" w:rsidR="0044623B" w:rsidRDefault="0044623B" w:rsidP="0044623B">
                                  <w:pPr>
                                    <w:pStyle w:val="NoSpacing"/>
                                  </w:pPr>
                                  <w:r>
                                    <w:t>Broadshore Offshore Wind Farm Limited</w:t>
                                  </w:r>
                                </w:p>
                                <w:p w14:paraId="6C8C6548" w14:textId="77777777" w:rsidR="0044623B" w:rsidRDefault="0044623B" w:rsidP="0044623B">
                                  <w:pPr>
                                    <w:pStyle w:val="NoSpacing"/>
                                  </w:pPr>
                                  <w:r>
                                    <w:t>Scottish Power Renewables (UK) Limited</w:t>
                                  </w:r>
                                </w:p>
                                <w:p w14:paraId="611675F6" w14:textId="77777777" w:rsidR="0044623B" w:rsidRDefault="0044623B" w:rsidP="0044623B">
                                  <w:pPr>
                                    <w:pStyle w:val="NoSpacing"/>
                                  </w:pPr>
                                  <w:r>
                                    <w:t>Scottish Hydro Electric Power Distribution Limited</w:t>
                                  </w:r>
                                </w:p>
                              </w:tc>
                            </w:tr>
                            <w:tr w:rsidR="0044623B" w14:paraId="07F01520" w14:textId="77777777">
                              <w:tc>
                                <w:tcPr>
                                  <w:tcW w:w="709" w:type="dxa"/>
                                  <w:tcBorders>
                                    <w:top w:val="single" w:sz="4" w:space="0" w:color="auto"/>
                                    <w:left w:val="single" w:sz="4" w:space="0" w:color="auto"/>
                                    <w:bottom w:val="single" w:sz="4" w:space="0" w:color="auto"/>
                                    <w:right w:val="single" w:sz="4" w:space="0" w:color="auto"/>
                                  </w:tcBorders>
                                  <w:hideMark/>
                                </w:tcPr>
                                <w:p w14:paraId="7B676BD9" w14:textId="77777777" w:rsidR="0044623B" w:rsidRDefault="0044623B" w:rsidP="0044623B">
                                  <w:pPr>
                                    <w:pStyle w:val="NoSpacing"/>
                                    <w:rPr>
                                      <w:color w:val="12516F" w:themeColor="accent1"/>
                                      <w:sz w:val="22"/>
                                      <w:szCs w:val="22"/>
                                    </w:rPr>
                                  </w:pPr>
                                  <w:r>
                                    <w:rPr>
                                      <w:color w:val="12516F" w:themeColor="accent1"/>
                                    </w:rPr>
                                    <w:t>21/22</w:t>
                                  </w:r>
                                </w:p>
                              </w:tc>
                              <w:tc>
                                <w:tcPr>
                                  <w:tcW w:w="3827" w:type="dxa"/>
                                  <w:tcBorders>
                                    <w:top w:val="single" w:sz="4" w:space="0" w:color="auto"/>
                                    <w:left w:val="single" w:sz="4" w:space="0" w:color="auto"/>
                                    <w:bottom w:val="single" w:sz="4" w:space="0" w:color="auto"/>
                                    <w:right w:val="single" w:sz="4" w:space="0" w:color="auto"/>
                                  </w:tcBorders>
                                  <w:hideMark/>
                                </w:tcPr>
                                <w:p w14:paraId="49A15FB0" w14:textId="77777777" w:rsidR="0044623B" w:rsidRDefault="0044623B" w:rsidP="0044623B">
                                  <w:pPr>
                                    <w:pStyle w:val="NoSpacing"/>
                                  </w:pPr>
                                  <w:r>
                                    <w:t xml:space="preserve">EDF Energy Renewables Limited </w:t>
                                  </w:r>
                                </w:p>
                                <w:p w14:paraId="4EE0C684" w14:textId="77777777" w:rsidR="0044623B" w:rsidRDefault="0044623B" w:rsidP="0044623B">
                                  <w:pPr>
                                    <w:pStyle w:val="NoSpacing"/>
                                  </w:pPr>
                                  <w:r>
                                    <w:t>SB Offshore Energy Limited</w:t>
                                  </w:r>
                                </w:p>
                                <w:p w14:paraId="202C9F28" w14:textId="77777777" w:rsidR="0044623B" w:rsidRDefault="0044623B" w:rsidP="0044623B">
                                  <w:pPr>
                                    <w:pStyle w:val="NoSpacing"/>
                                  </w:pPr>
                                  <w:r>
                                    <w:t xml:space="preserve">UK Mainstream Renewable Power Limited </w:t>
                                  </w:r>
                                </w:p>
                                <w:p w14:paraId="6AE275E7" w14:textId="77777777" w:rsidR="0044623B" w:rsidRDefault="0044623B" w:rsidP="0044623B">
                                  <w:pPr>
                                    <w:pStyle w:val="NoSpacing"/>
                                  </w:pPr>
                                  <w:r>
                                    <w:t>Simply Blue Energy (Scotland) Limited</w:t>
                                  </w:r>
                                </w:p>
                                <w:p w14:paraId="0CD21DDA" w14:textId="77777777" w:rsidR="0044623B" w:rsidRDefault="0044623B" w:rsidP="0044623B">
                                  <w:pPr>
                                    <w:pStyle w:val="NoSpacing"/>
                                  </w:pPr>
                                  <w:r>
                                    <w:t xml:space="preserve">RWE Renewables UK </w:t>
                                  </w:r>
                                </w:p>
                                <w:p w14:paraId="73CFDC47" w14:textId="77777777" w:rsidR="0044623B" w:rsidRDefault="0044623B" w:rsidP="0044623B">
                                  <w:pPr>
                                    <w:pStyle w:val="NoSpacing"/>
                                  </w:pPr>
                                  <w:r>
                                    <w:t xml:space="preserve">SSE Renewables Services (UK) Limited </w:t>
                                  </w:r>
                                </w:p>
                                <w:p w14:paraId="084296D1" w14:textId="77777777" w:rsidR="0044623B" w:rsidRDefault="0044623B" w:rsidP="0044623B">
                                  <w:pPr>
                                    <w:pStyle w:val="NoSpacing"/>
                                  </w:pPr>
                                  <w:r>
                                    <w:t>Offshore Wind Power Limited</w:t>
                                  </w:r>
                                </w:p>
                              </w:tc>
                              <w:tc>
                                <w:tcPr>
                                  <w:tcW w:w="709" w:type="dxa"/>
                                  <w:vMerge w:val="restart"/>
                                  <w:tcBorders>
                                    <w:top w:val="single" w:sz="4" w:space="0" w:color="auto"/>
                                    <w:left w:val="single" w:sz="4" w:space="0" w:color="auto"/>
                                    <w:bottom w:val="single" w:sz="4" w:space="0" w:color="auto"/>
                                    <w:right w:val="single" w:sz="4" w:space="0" w:color="auto"/>
                                  </w:tcBorders>
                                  <w:hideMark/>
                                </w:tcPr>
                                <w:p w14:paraId="7DA08FB0" w14:textId="77777777" w:rsidR="0044623B" w:rsidRDefault="0044623B" w:rsidP="0044623B">
                                  <w:pPr>
                                    <w:pStyle w:val="NoSpacing"/>
                                  </w:pPr>
                                  <w:r>
                                    <w:rPr>
                                      <w:color w:val="12516F" w:themeColor="accent1"/>
                                    </w:rPr>
                                    <w:t>24/25</w:t>
                                  </w:r>
                                </w:p>
                              </w:tc>
                              <w:tc>
                                <w:tcPr>
                                  <w:tcW w:w="4196" w:type="dxa"/>
                                  <w:vMerge w:val="restart"/>
                                  <w:tcBorders>
                                    <w:top w:val="single" w:sz="4" w:space="0" w:color="auto"/>
                                    <w:left w:val="single" w:sz="4" w:space="0" w:color="auto"/>
                                    <w:bottom w:val="single" w:sz="4" w:space="0" w:color="auto"/>
                                    <w:right w:val="single" w:sz="4" w:space="0" w:color="auto"/>
                                  </w:tcBorders>
                                  <w:hideMark/>
                                </w:tcPr>
                                <w:p w14:paraId="13B542E2" w14:textId="77777777" w:rsidR="0044623B" w:rsidRDefault="0044623B" w:rsidP="0044623B">
                                  <w:pPr>
                                    <w:pStyle w:val="NoSpacing"/>
                                  </w:pPr>
                                  <w:r>
                                    <w:t>Ossian Offshore Wind Farm Limited</w:t>
                                  </w:r>
                                </w:p>
                                <w:p w14:paraId="2BD399F7" w14:textId="77777777" w:rsidR="0044623B" w:rsidRDefault="0044623B" w:rsidP="0044623B">
                                  <w:pPr>
                                    <w:pStyle w:val="NoSpacing"/>
                                  </w:pPr>
                                  <w:r>
                                    <w:t>Stromar Offshore Wind Farm Limited</w:t>
                                  </w:r>
                                </w:p>
                                <w:p w14:paraId="6FC6659B" w14:textId="77777777" w:rsidR="0044623B" w:rsidRDefault="0044623B" w:rsidP="0044623B">
                                  <w:pPr>
                                    <w:pStyle w:val="NoSpacing"/>
                                  </w:pPr>
                                  <w:r>
                                    <w:t>Scottish Hydro Electric Power Distribution Limited</w:t>
                                  </w:r>
                                </w:p>
                                <w:p w14:paraId="2934D316" w14:textId="77777777" w:rsidR="0044623B" w:rsidRDefault="0044623B" w:rsidP="0044623B">
                                  <w:pPr>
                                    <w:pStyle w:val="NoSpacing"/>
                                  </w:pPr>
                                  <w:r>
                                    <w:t xml:space="preserve">Muir Mhor Offshore Wind Farm Limited </w:t>
                                  </w:r>
                                </w:p>
                                <w:p w14:paraId="6A92BC7F" w14:textId="77777777" w:rsidR="0044623B" w:rsidRDefault="0044623B" w:rsidP="0044623B">
                                  <w:pPr>
                                    <w:pStyle w:val="NoSpacing"/>
                                  </w:pPr>
                                  <w:r>
                                    <w:t xml:space="preserve">Bellrock Offshore Wind Farm Limited </w:t>
                                  </w:r>
                                </w:p>
                                <w:p w14:paraId="1A56353F" w14:textId="77777777" w:rsidR="0044623B" w:rsidRDefault="0044623B" w:rsidP="0044623B">
                                  <w:pPr>
                                    <w:pStyle w:val="NoSpacing"/>
                                  </w:pPr>
                                  <w:r>
                                    <w:t xml:space="preserve">Broadshore Offshore Wind Farm Limited </w:t>
                                  </w:r>
                                </w:p>
                                <w:p w14:paraId="784574F2" w14:textId="77777777" w:rsidR="0044623B" w:rsidRDefault="0044623B" w:rsidP="0044623B">
                                  <w:pPr>
                                    <w:pStyle w:val="NoSpacing"/>
                                  </w:pPr>
                                  <w:r>
                                    <w:t>Thistle Wind Partners Limited</w:t>
                                  </w:r>
                                </w:p>
                                <w:p w14:paraId="1BA4578F" w14:textId="77777777" w:rsidR="0044623B" w:rsidRDefault="0044623B" w:rsidP="0044623B">
                                  <w:pPr>
                                    <w:pStyle w:val="NoSpacing"/>
                                  </w:pPr>
                                  <w:r>
                                    <w:t>Orsted Power (UK) Limited</w:t>
                                  </w:r>
                                </w:p>
                                <w:p w14:paraId="0ABFD54E" w14:textId="77777777" w:rsidR="0044623B" w:rsidRDefault="0044623B" w:rsidP="0044623B">
                                  <w:pPr>
                                    <w:pStyle w:val="NoSpacing"/>
                                  </w:pPr>
                                  <w:r>
                                    <w:t xml:space="preserve">CampionWind Limited </w:t>
                                  </w:r>
                                </w:p>
                                <w:p w14:paraId="7C66C854" w14:textId="77777777" w:rsidR="0044623B" w:rsidRDefault="0044623B" w:rsidP="0044623B">
                                  <w:pPr>
                                    <w:pStyle w:val="NoSpacing"/>
                                  </w:pPr>
                                  <w:r>
                                    <w:t xml:space="preserve">MarramWind Limited </w:t>
                                  </w:r>
                                </w:p>
                                <w:p w14:paraId="0E204B29" w14:textId="77777777" w:rsidR="0044623B" w:rsidRDefault="0044623B" w:rsidP="0044623B">
                                  <w:pPr>
                                    <w:pStyle w:val="NoSpacing"/>
                                  </w:pPr>
                                  <w:r>
                                    <w:t>Morven Offshore Wind Limited</w:t>
                                  </w:r>
                                </w:p>
                              </w:tc>
                            </w:tr>
                            <w:tr w:rsidR="0044623B" w14:paraId="45E5B163" w14:textId="77777777">
                              <w:tc>
                                <w:tcPr>
                                  <w:tcW w:w="709" w:type="dxa"/>
                                  <w:tcBorders>
                                    <w:top w:val="single" w:sz="4" w:space="0" w:color="auto"/>
                                    <w:left w:val="single" w:sz="4" w:space="0" w:color="auto"/>
                                    <w:bottom w:val="single" w:sz="4" w:space="0" w:color="auto"/>
                                    <w:right w:val="single" w:sz="4" w:space="0" w:color="auto"/>
                                  </w:tcBorders>
                                </w:tcPr>
                                <w:p w14:paraId="20672D11" w14:textId="77777777" w:rsidR="0044623B" w:rsidRDefault="0044623B" w:rsidP="0044623B">
                                  <w:pPr>
                                    <w:pStyle w:val="NoSpacing"/>
                                    <w:rPr>
                                      <w:color w:val="12516F" w:themeColor="accent1"/>
                                    </w:rPr>
                                  </w:pPr>
                                  <w:r>
                                    <w:rPr>
                                      <w:color w:val="12516F" w:themeColor="accent1"/>
                                    </w:rPr>
                                    <w:t>22/23</w:t>
                                  </w:r>
                                </w:p>
                                <w:p w14:paraId="3138A0BF" w14:textId="77777777" w:rsidR="0044623B" w:rsidRDefault="0044623B" w:rsidP="0044623B">
                                  <w:pPr>
                                    <w:pStyle w:val="NoSpacing"/>
                                    <w:rPr>
                                      <w:color w:val="12516F" w:themeColor="accent1"/>
                                    </w:rPr>
                                  </w:pPr>
                                </w:p>
                              </w:tc>
                              <w:tc>
                                <w:tcPr>
                                  <w:tcW w:w="3827" w:type="dxa"/>
                                  <w:tcBorders>
                                    <w:top w:val="single" w:sz="4" w:space="0" w:color="auto"/>
                                    <w:left w:val="single" w:sz="4" w:space="0" w:color="auto"/>
                                    <w:bottom w:val="single" w:sz="4" w:space="0" w:color="auto"/>
                                    <w:right w:val="single" w:sz="4" w:space="0" w:color="auto"/>
                                  </w:tcBorders>
                                  <w:hideMark/>
                                </w:tcPr>
                                <w:p w14:paraId="647B825F" w14:textId="77777777" w:rsidR="0044623B" w:rsidRDefault="0044623B" w:rsidP="0044623B">
                                  <w:pPr>
                                    <w:pStyle w:val="NoSpacing"/>
                                  </w:pPr>
                                  <w:r>
                                    <w:t>Scottish Power Renewables (UK) Limited</w:t>
                                  </w:r>
                                </w:p>
                                <w:p w14:paraId="71455F2F" w14:textId="77777777" w:rsidR="0044623B" w:rsidRDefault="0044623B" w:rsidP="0044623B">
                                  <w:pPr>
                                    <w:pStyle w:val="NoSpacing"/>
                                  </w:pPr>
                                  <w:r>
                                    <w:t>Orsted Power (UK) Limited</w:t>
                                  </w:r>
                                </w:p>
                                <w:p w14:paraId="0D6184C4" w14:textId="77777777" w:rsidR="0044623B" w:rsidRDefault="0044623B" w:rsidP="0044623B">
                                  <w:pPr>
                                    <w:pStyle w:val="NoSpacing"/>
                                  </w:pPr>
                                  <w:r>
                                    <w:t>Stromar Offshore Wind Farm Limited</w:t>
                                  </w: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12EFBE3" w14:textId="77777777" w:rsidR="0044623B" w:rsidRDefault="0044623B" w:rsidP="0044623B">
                                  <w:pPr>
                                    <w:rPr>
                                      <w:noProof/>
                                    </w:rPr>
                                  </w:pPr>
                                </w:p>
                              </w:tc>
                              <w:tc>
                                <w:tcPr>
                                  <w:tcW w:w="4196" w:type="dxa"/>
                                  <w:vMerge/>
                                  <w:tcBorders>
                                    <w:top w:val="single" w:sz="4" w:space="0" w:color="auto"/>
                                    <w:left w:val="single" w:sz="4" w:space="0" w:color="auto"/>
                                    <w:bottom w:val="single" w:sz="4" w:space="0" w:color="auto"/>
                                    <w:right w:val="single" w:sz="4" w:space="0" w:color="auto"/>
                                  </w:tcBorders>
                                  <w:vAlign w:val="center"/>
                                  <w:hideMark/>
                                </w:tcPr>
                                <w:p w14:paraId="32822582" w14:textId="77777777" w:rsidR="0044623B" w:rsidRDefault="0044623B" w:rsidP="0044623B">
                                  <w:pPr>
                                    <w:rPr>
                                      <w:noProof/>
                                    </w:rPr>
                                  </w:pPr>
                                </w:p>
                              </w:tc>
                            </w:tr>
                          </w:tbl>
                          <w:p w14:paraId="5DAFCC36" w14:textId="4723DDDE" w:rsidR="00ED1BB8" w:rsidRDefault="00ED1BB8"/>
                        </w:txbxContent>
                      </wps:txbx>
                      <wps:bodyPr rot="0" spcFirstLastPara="0" vertOverflow="overflow" horzOverflow="overflow" vert="horz" wrap="square" lIns="432000" tIns="0" rIns="36000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22944AE1" id="Text Box 59" o:spid="_x0000_s1036" style="position:absolute;margin-left:-36pt;margin-top:195.35pt;width:594pt;height:35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35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" fillcolor="#ebf2f6 [662]" stroked="f" strokeweight=".5pt">
                <v:textbox inset="12mm,0,10mm,0">
                  <w:txbxContent>
                    <w:p w14:paraId="30EF3C78" w14:textId="77777777" w:rsidR="0044623B" w:rsidRDefault="0044623B" w:rsidP="0044623B">
                      <w:pPr>
                        <w:pStyle w:val="Heading2"/>
                      </w:pPr>
                      <w:r>
                        <w:t>Donors</w:t>
                      </w:r>
                    </w:p>
                    <w:p w14:paraId="64EF8ABA" w14:textId="77777777" w:rsidR="0044623B" w:rsidRDefault="0044623B" w:rsidP="0044623B">
                      <w:r>
                        <w:t>Core funding comes from Crown Estate Scotland, Scottish Government’s Marine Directorate and NatureScot (in-kind/hosting). In addition, SMEEF would like to thank the following corporate donors:</w:t>
                      </w:r>
                    </w:p>
                    <w:tbl>
                      <w:tblPr>
                        <w:tblStyle w:val="TableGrid"/>
                        <w:tblW w:w="9435" w:type="dxa"/>
                        <w:tblInd w:w="-5" w:type="dxa"/>
                        <w:tblLayout w:type="fixed"/>
                        <w:tblCellMar>
                          <w:top w:w="57" w:type="dxa"/>
                          <w:bottom w:w="57" w:type="dxa"/>
                        </w:tblCellMar>
                        <w:tblLook w:val="04A0" w:firstRow="1" w:lastRow="0" w:firstColumn="1" w:lastColumn="0" w:noHBand="0" w:noVBand="1"/>
                      </w:tblPr>
                      <w:tblGrid>
                        <w:gridCol w:w="709"/>
                        <w:gridCol w:w="3824"/>
                        <w:gridCol w:w="709"/>
                        <w:gridCol w:w="4193"/>
                      </w:tblGrid>
                      <w:tr w:rsidR="0044623B" w14:paraId="35B8537B" w14:textId="77777777">
                        <w:trPr>
                          <w:trHeight w:val="1633"/>
                        </w:trPr>
                        <w:tc>
                          <w:tcPr>
                            <w:tcW w:w="709" w:type="dxa"/>
                            <w:tcBorders>
                              <w:top w:val="single" w:sz="4" w:space="0" w:color="auto"/>
                              <w:left w:val="single" w:sz="4" w:space="0" w:color="auto"/>
                              <w:bottom w:val="single" w:sz="4" w:space="0" w:color="auto"/>
                              <w:right w:val="single" w:sz="4" w:space="0" w:color="auto"/>
                            </w:tcBorders>
                            <w:hideMark/>
                          </w:tcPr>
                          <w:p w14:paraId="54A9F82E" w14:textId="77777777" w:rsidR="0044623B" w:rsidRDefault="0044623B" w:rsidP="0044623B">
                            <w:pPr>
                              <w:pStyle w:val="NoSpacing"/>
                              <w:rPr>
                                <w:color w:val="12516F" w:themeColor="accent1"/>
                              </w:rPr>
                            </w:pPr>
                            <w:r>
                              <w:rPr>
                                <w:color w:val="12516F" w:themeColor="accent1"/>
                              </w:rPr>
                              <w:t>20/21</w:t>
                            </w:r>
                          </w:p>
                        </w:tc>
                        <w:tc>
                          <w:tcPr>
                            <w:tcW w:w="3827" w:type="dxa"/>
                            <w:tcBorders>
                              <w:top w:val="single" w:sz="4" w:space="0" w:color="auto"/>
                              <w:left w:val="single" w:sz="4" w:space="0" w:color="auto"/>
                              <w:bottom w:val="single" w:sz="4" w:space="0" w:color="auto"/>
                              <w:right w:val="single" w:sz="4" w:space="0" w:color="auto"/>
                            </w:tcBorders>
                            <w:hideMark/>
                          </w:tcPr>
                          <w:p w14:paraId="17A2EB28" w14:textId="77777777" w:rsidR="0044623B" w:rsidRDefault="0044623B" w:rsidP="0044623B">
                            <w:pPr>
                              <w:pStyle w:val="NoSpacing"/>
                            </w:pPr>
                            <w:r>
                              <w:t>Red Rock Power Limited</w:t>
                            </w:r>
                          </w:p>
                          <w:p w14:paraId="60242D54" w14:textId="77777777" w:rsidR="0044623B" w:rsidRDefault="0044623B" w:rsidP="0044623B">
                            <w:pPr>
                              <w:pStyle w:val="NoSpacing"/>
                            </w:pPr>
                            <w:r>
                              <w:t>Vattenfall Wind Power Limited</w:t>
                            </w:r>
                          </w:p>
                          <w:p w14:paraId="66EBDA83" w14:textId="77777777" w:rsidR="0044623B" w:rsidRDefault="0044623B" w:rsidP="0044623B">
                            <w:pPr>
                              <w:pStyle w:val="NoSpacing"/>
                            </w:pPr>
                            <w:r>
                              <w:t xml:space="preserve">Scottish Power Renewables (UK) Limited </w:t>
                            </w:r>
                          </w:p>
                          <w:p w14:paraId="012ABC1E" w14:textId="77777777" w:rsidR="0044623B" w:rsidRDefault="0044623B" w:rsidP="0044623B">
                            <w:pPr>
                              <w:pStyle w:val="NoSpacing"/>
                            </w:pPr>
                            <w:r>
                              <w:t>Ocean Winds UK Limited</w:t>
                            </w:r>
                          </w:p>
                        </w:tc>
                        <w:tc>
                          <w:tcPr>
                            <w:tcW w:w="709" w:type="dxa"/>
                            <w:tcBorders>
                              <w:top w:val="single" w:sz="4" w:space="0" w:color="auto"/>
                              <w:left w:val="single" w:sz="4" w:space="0" w:color="auto"/>
                              <w:bottom w:val="single" w:sz="4" w:space="0" w:color="auto"/>
                              <w:right w:val="single" w:sz="4" w:space="0" w:color="auto"/>
                            </w:tcBorders>
                            <w:hideMark/>
                          </w:tcPr>
                          <w:p w14:paraId="5F7F8D49" w14:textId="77777777" w:rsidR="0044623B" w:rsidRDefault="0044623B" w:rsidP="0044623B">
                            <w:pPr>
                              <w:pStyle w:val="NoSpacing"/>
                            </w:pPr>
                            <w:r>
                              <w:rPr>
                                <w:color w:val="12516F" w:themeColor="accent1"/>
                              </w:rPr>
                              <w:t>23/24</w:t>
                            </w:r>
                          </w:p>
                        </w:tc>
                        <w:tc>
                          <w:tcPr>
                            <w:tcW w:w="4196" w:type="dxa"/>
                            <w:tcBorders>
                              <w:top w:val="single" w:sz="4" w:space="0" w:color="auto"/>
                              <w:left w:val="single" w:sz="4" w:space="0" w:color="auto"/>
                              <w:bottom w:val="single" w:sz="4" w:space="0" w:color="auto"/>
                              <w:right w:val="single" w:sz="4" w:space="0" w:color="auto"/>
                            </w:tcBorders>
                            <w:hideMark/>
                          </w:tcPr>
                          <w:p w14:paraId="3B5C00D0" w14:textId="77777777" w:rsidR="0044623B" w:rsidRDefault="0044623B" w:rsidP="0044623B">
                            <w:pPr>
                              <w:pStyle w:val="NoSpacing"/>
                            </w:pPr>
                            <w:r>
                              <w:t>Simply Blue Energy (Scotland) Limited</w:t>
                            </w:r>
                          </w:p>
                          <w:p w14:paraId="539801F4" w14:textId="77777777" w:rsidR="0044623B" w:rsidRDefault="0044623B" w:rsidP="0044623B">
                            <w:pPr>
                              <w:pStyle w:val="NoSpacing"/>
                            </w:pPr>
                            <w:r>
                              <w:t xml:space="preserve">Muir Mhor Offshore Wind Farm Limited </w:t>
                            </w:r>
                          </w:p>
                          <w:p w14:paraId="098FD80B" w14:textId="77777777" w:rsidR="0044623B" w:rsidRDefault="0044623B" w:rsidP="0044623B">
                            <w:pPr>
                              <w:pStyle w:val="NoSpacing"/>
                            </w:pPr>
                            <w:r>
                              <w:t>Bellrock Offshore Wind Farm Limited</w:t>
                            </w:r>
                          </w:p>
                          <w:p w14:paraId="6E5FCEC6" w14:textId="77777777" w:rsidR="0044623B" w:rsidRDefault="0044623B" w:rsidP="0044623B">
                            <w:pPr>
                              <w:pStyle w:val="NoSpacing"/>
                            </w:pPr>
                            <w:r>
                              <w:t>Broadshore Offshore Wind Farm Limited</w:t>
                            </w:r>
                          </w:p>
                          <w:p w14:paraId="6C8C6548" w14:textId="77777777" w:rsidR="0044623B" w:rsidRDefault="0044623B" w:rsidP="0044623B">
                            <w:pPr>
                              <w:pStyle w:val="NoSpacing"/>
                            </w:pPr>
                            <w:r>
                              <w:t>Scottish Power Renewables (UK) Limited</w:t>
                            </w:r>
                          </w:p>
                          <w:p w14:paraId="611675F6" w14:textId="77777777" w:rsidR="0044623B" w:rsidRDefault="0044623B" w:rsidP="0044623B">
                            <w:pPr>
                              <w:pStyle w:val="NoSpacing"/>
                            </w:pPr>
                            <w:r>
                              <w:t>Scottish Hydro Electric Power Distribution Limited</w:t>
                            </w:r>
                          </w:p>
                        </w:tc>
                      </w:tr>
                      <w:tr w:rsidR="0044623B" w14:paraId="07F01520" w14:textId="77777777">
                        <w:tc>
                          <w:tcPr>
                            <w:tcW w:w="709" w:type="dxa"/>
                            <w:tcBorders>
                              <w:top w:val="single" w:sz="4" w:space="0" w:color="auto"/>
                              <w:left w:val="single" w:sz="4" w:space="0" w:color="auto"/>
                              <w:bottom w:val="single" w:sz="4" w:space="0" w:color="auto"/>
                              <w:right w:val="single" w:sz="4" w:space="0" w:color="auto"/>
                            </w:tcBorders>
                            <w:hideMark/>
                          </w:tcPr>
                          <w:p w14:paraId="7B676BD9" w14:textId="77777777" w:rsidR="0044623B" w:rsidRDefault="0044623B" w:rsidP="0044623B">
                            <w:pPr>
                              <w:pStyle w:val="NoSpacing"/>
                              <w:rPr>
                                <w:color w:val="12516F" w:themeColor="accent1"/>
                                <w:sz w:val="22"/>
                                <w:szCs w:val="22"/>
                              </w:rPr>
                            </w:pPr>
                            <w:r>
                              <w:rPr>
                                <w:color w:val="12516F" w:themeColor="accent1"/>
                              </w:rPr>
                              <w:t>21/22</w:t>
                            </w:r>
                          </w:p>
                        </w:tc>
                        <w:tc>
                          <w:tcPr>
                            <w:tcW w:w="3827" w:type="dxa"/>
                            <w:tcBorders>
                              <w:top w:val="single" w:sz="4" w:space="0" w:color="auto"/>
                              <w:left w:val="single" w:sz="4" w:space="0" w:color="auto"/>
                              <w:bottom w:val="single" w:sz="4" w:space="0" w:color="auto"/>
                              <w:right w:val="single" w:sz="4" w:space="0" w:color="auto"/>
                            </w:tcBorders>
                            <w:hideMark/>
                          </w:tcPr>
                          <w:p w14:paraId="49A15FB0" w14:textId="77777777" w:rsidR="0044623B" w:rsidRDefault="0044623B" w:rsidP="0044623B">
                            <w:pPr>
                              <w:pStyle w:val="NoSpacing"/>
                            </w:pPr>
                            <w:r>
                              <w:t xml:space="preserve">EDF Energy Renewables Limited </w:t>
                            </w:r>
                          </w:p>
                          <w:p w14:paraId="4EE0C684" w14:textId="77777777" w:rsidR="0044623B" w:rsidRDefault="0044623B" w:rsidP="0044623B">
                            <w:pPr>
                              <w:pStyle w:val="NoSpacing"/>
                            </w:pPr>
                            <w:r>
                              <w:t>SB Offshore Energy Limited</w:t>
                            </w:r>
                          </w:p>
                          <w:p w14:paraId="202C9F28" w14:textId="77777777" w:rsidR="0044623B" w:rsidRDefault="0044623B" w:rsidP="0044623B">
                            <w:pPr>
                              <w:pStyle w:val="NoSpacing"/>
                            </w:pPr>
                            <w:r>
                              <w:t xml:space="preserve">UK Mainstream Renewable Power Limited </w:t>
                            </w:r>
                          </w:p>
                          <w:p w14:paraId="6AE275E7" w14:textId="77777777" w:rsidR="0044623B" w:rsidRDefault="0044623B" w:rsidP="0044623B">
                            <w:pPr>
                              <w:pStyle w:val="NoSpacing"/>
                            </w:pPr>
                            <w:r>
                              <w:t>Simply Blue Energy (Scotland) Limited</w:t>
                            </w:r>
                          </w:p>
                          <w:p w14:paraId="0CD21DDA" w14:textId="77777777" w:rsidR="0044623B" w:rsidRDefault="0044623B" w:rsidP="0044623B">
                            <w:pPr>
                              <w:pStyle w:val="NoSpacing"/>
                            </w:pPr>
                            <w:r>
                              <w:t xml:space="preserve">RWE Renewables UK </w:t>
                            </w:r>
                          </w:p>
                          <w:p w14:paraId="73CFDC47" w14:textId="77777777" w:rsidR="0044623B" w:rsidRDefault="0044623B" w:rsidP="0044623B">
                            <w:pPr>
                              <w:pStyle w:val="NoSpacing"/>
                            </w:pPr>
                            <w:r>
                              <w:t xml:space="preserve">SSE Renewables Services (UK) Limited </w:t>
                            </w:r>
                          </w:p>
                          <w:p w14:paraId="084296D1" w14:textId="77777777" w:rsidR="0044623B" w:rsidRDefault="0044623B" w:rsidP="0044623B">
                            <w:pPr>
                              <w:pStyle w:val="NoSpacing"/>
                            </w:pPr>
                            <w:r>
                              <w:t>Offshore Wind Power Limited</w:t>
                            </w:r>
                          </w:p>
                        </w:tc>
                        <w:tc>
                          <w:tcPr>
                            <w:tcW w:w="709" w:type="dxa"/>
                            <w:vMerge w:val="restart"/>
                            <w:tcBorders>
                              <w:top w:val="single" w:sz="4" w:space="0" w:color="auto"/>
                              <w:left w:val="single" w:sz="4" w:space="0" w:color="auto"/>
                              <w:bottom w:val="single" w:sz="4" w:space="0" w:color="auto"/>
                              <w:right w:val="single" w:sz="4" w:space="0" w:color="auto"/>
                            </w:tcBorders>
                            <w:hideMark/>
                          </w:tcPr>
                          <w:p w14:paraId="7DA08FB0" w14:textId="77777777" w:rsidR="0044623B" w:rsidRDefault="0044623B" w:rsidP="0044623B">
                            <w:pPr>
                              <w:pStyle w:val="NoSpacing"/>
                            </w:pPr>
                            <w:r>
                              <w:rPr>
                                <w:color w:val="12516F" w:themeColor="accent1"/>
                              </w:rPr>
                              <w:t>24/25</w:t>
                            </w:r>
                          </w:p>
                        </w:tc>
                        <w:tc>
                          <w:tcPr>
                            <w:tcW w:w="4196" w:type="dxa"/>
                            <w:vMerge w:val="restart"/>
                            <w:tcBorders>
                              <w:top w:val="single" w:sz="4" w:space="0" w:color="auto"/>
                              <w:left w:val="single" w:sz="4" w:space="0" w:color="auto"/>
                              <w:bottom w:val="single" w:sz="4" w:space="0" w:color="auto"/>
                              <w:right w:val="single" w:sz="4" w:space="0" w:color="auto"/>
                            </w:tcBorders>
                            <w:hideMark/>
                          </w:tcPr>
                          <w:p w14:paraId="13B542E2" w14:textId="77777777" w:rsidR="0044623B" w:rsidRDefault="0044623B" w:rsidP="0044623B">
                            <w:pPr>
                              <w:pStyle w:val="NoSpacing"/>
                            </w:pPr>
                            <w:r>
                              <w:t>Ossian Offshore Wind Farm Limited</w:t>
                            </w:r>
                          </w:p>
                          <w:p w14:paraId="2BD399F7" w14:textId="77777777" w:rsidR="0044623B" w:rsidRDefault="0044623B" w:rsidP="0044623B">
                            <w:pPr>
                              <w:pStyle w:val="NoSpacing"/>
                            </w:pPr>
                            <w:r>
                              <w:t>Stromar Offshore Wind Farm Limited</w:t>
                            </w:r>
                          </w:p>
                          <w:p w14:paraId="6FC6659B" w14:textId="77777777" w:rsidR="0044623B" w:rsidRDefault="0044623B" w:rsidP="0044623B">
                            <w:pPr>
                              <w:pStyle w:val="NoSpacing"/>
                            </w:pPr>
                            <w:r>
                              <w:t>Scottish Hydro Electric Power Distribution Limited</w:t>
                            </w:r>
                          </w:p>
                          <w:p w14:paraId="2934D316" w14:textId="77777777" w:rsidR="0044623B" w:rsidRDefault="0044623B" w:rsidP="0044623B">
                            <w:pPr>
                              <w:pStyle w:val="NoSpacing"/>
                            </w:pPr>
                            <w:r>
                              <w:t xml:space="preserve">Muir Mhor Offshore Wind Farm Limited </w:t>
                            </w:r>
                          </w:p>
                          <w:p w14:paraId="6A92BC7F" w14:textId="77777777" w:rsidR="0044623B" w:rsidRDefault="0044623B" w:rsidP="0044623B">
                            <w:pPr>
                              <w:pStyle w:val="NoSpacing"/>
                            </w:pPr>
                            <w:r>
                              <w:t xml:space="preserve">Bellrock Offshore Wind Farm Limited </w:t>
                            </w:r>
                          </w:p>
                          <w:p w14:paraId="1A56353F" w14:textId="77777777" w:rsidR="0044623B" w:rsidRDefault="0044623B" w:rsidP="0044623B">
                            <w:pPr>
                              <w:pStyle w:val="NoSpacing"/>
                            </w:pPr>
                            <w:r>
                              <w:t xml:space="preserve">Broadshore Offshore Wind Farm Limited </w:t>
                            </w:r>
                          </w:p>
                          <w:p w14:paraId="784574F2" w14:textId="77777777" w:rsidR="0044623B" w:rsidRDefault="0044623B" w:rsidP="0044623B">
                            <w:pPr>
                              <w:pStyle w:val="NoSpacing"/>
                            </w:pPr>
                            <w:r>
                              <w:t>Thistle Wind Partners Limited</w:t>
                            </w:r>
                          </w:p>
                          <w:p w14:paraId="1BA4578F" w14:textId="77777777" w:rsidR="0044623B" w:rsidRDefault="0044623B" w:rsidP="0044623B">
                            <w:pPr>
                              <w:pStyle w:val="NoSpacing"/>
                            </w:pPr>
                            <w:r>
                              <w:t>Orsted Power (UK) Limited</w:t>
                            </w:r>
                          </w:p>
                          <w:p w14:paraId="0ABFD54E" w14:textId="77777777" w:rsidR="0044623B" w:rsidRDefault="0044623B" w:rsidP="0044623B">
                            <w:pPr>
                              <w:pStyle w:val="NoSpacing"/>
                            </w:pPr>
                            <w:r>
                              <w:t xml:space="preserve">CampionWind Limited </w:t>
                            </w:r>
                          </w:p>
                          <w:p w14:paraId="7C66C854" w14:textId="77777777" w:rsidR="0044623B" w:rsidRDefault="0044623B" w:rsidP="0044623B">
                            <w:pPr>
                              <w:pStyle w:val="NoSpacing"/>
                            </w:pPr>
                            <w:r>
                              <w:t xml:space="preserve">MarramWind Limited </w:t>
                            </w:r>
                          </w:p>
                          <w:p w14:paraId="0E204B29" w14:textId="77777777" w:rsidR="0044623B" w:rsidRDefault="0044623B" w:rsidP="0044623B">
                            <w:pPr>
                              <w:pStyle w:val="NoSpacing"/>
                            </w:pPr>
                            <w:r>
                              <w:t>Morven Offshore Wind Limited</w:t>
                            </w:r>
                          </w:p>
                        </w:tc>
                      </w:tr>
                      <w:tr w:rsidR="0044623B" w14:paraId="45E5B163" w14:textId="77777777">
                        <w:tc>
                          <w:tcPr>
                            <w:tcW w:w="709" w:type="dxa"/>
                            <w:tcBorders>
                              <w:top w:val="single" w:sz="4" w:space="0" w:color="auto"/>
                              <w:left w:val="single" w:sz="4" w:space="0" w:color="auto"/>
                              <w:bottom w:val="single" w:sz="4" w:space="0" w:color="auto"/>
                              <w:right w:val="single" w:sz="4" w:space="0" w:color="auto"/>
                            </w:tcBorders>
                          </w:tcPr>
                          <w:p w14:paraId="20672D11" w14:textId="77777777" w:rsidR="0044623B" w:rsidRDefault="0044623B" w:rsidP="0044623B">
                            <w:pPr>
                              <w:pStyle w:val="NoSpacing"/>
                              <w:rPr>
                                <w:color w:val="12516F" w:themeColor="accent1"/>
                              </w:rPr>
                            </w:pPr>
                            <w:r>
                              <w:rPr>
                                <w:color w:val="12516F" w:themeColor="accent1"/>
                              </w:rPr>
                              <w:t>22/23</w:t>
                            </w:r>
                          </w:p>
                          <w:p w14:paraId="3138A0BF" w14:textId="77777777" w:rsidR="0044623B" w:rsidRDefault="0044623B" w:rsidP="0044623B">
                            <w:pPr>
                              <w:pStyle w:val="NoSpacing"/>
                              <w:rPr>
                                <w:color w:val="12516F" w:themeColor="accent1"/>
                              </w:rPr>
                            </w:pPr>
                          </w:p>
                        </w:tc>
                        <w:tc>
                          <w:tcPr>
                            <w:tcW w:w="3827" w:type="dxa"/>
                            <w:tcBorders>
                              <w:top w:val="single" w:sz="4" w:space="0" w:color="auto"/>
                              <w:left w:val="single" w:sz="4" w:space="0" w:color="auto"/>
                              <w:bottom w:val="single" w:sz="4" w:space="0" w:color="auto"/>
                              <w:right w:val="single" w:sz="4" w:space="0" w:color="auto"/>
                            </w:tcBorders>
                            <w:hideMark/>
                          </w:tcPr>
                          <w:p w14:paraId="647B825F" w14:textId="77777777" w:rsidR="0044623B" w:rsidRDefault="0044623B" w:rsidP="0044623B">
                            <w:pPr>
                              <w:pStyle w:val="NoSpacing"/>
                            </w:pPr>
                            <w:r>
                              <w:t>Scottish Power Renewables (UK) Limited</w:t>
                            </w:r>
                          </w:p>
                          <w:p w14:paraId="71455F2F" w14:textId="77777777" w:rsidR="0044623B" w:rsidRDefault="0044623B" w:rsidP="0044623B">
                            <w:pPr>
                              <w:pStyle w:val="NoSpacing"/>
                            </w:pPr>
                            <w:r>
                              <w:t>Orsted Power (UK) Limited</w:t>
                            </w:r>
                          </w:p>
                          <w:p w14:paraId="0D6184C4" w14:textId="77777777" w:rsidR="0044623B" w:rsidRDefault="0044623B" w:rsidP="0044623B">
                            <w:pPr>
                              <w:pStyle w:val="NoSpacing"/>
                            </w:pPr>
                            <w:r>
                              <w:t>Stromar Offshore Wind Farm Limited</w:t>
                            </w: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12EFBE3" w14:textId="77777777" w:rsidR="0044623B" w:rsidRDefault="0044623B" w:rsidP="0044623B">
                            <w:pPr>
                              <w:rPr>
                                <w:noProof/>
                              </w:rPr>
                            </w:pPr>
                          </w:p>
                        </w:tc>
                        <w:tc>
                          <w:tcPr>
                            <w:tcW w:w="4196" w:type="dxa"/>
                            <w:vMerge/>
                            <w:tcBorders>
                              <w:top w:val="single" w:sz="4" w:space="0" w:color="auto"/>
                              <w:left w:val="single" w:sz="4" w:space="0" w:color="auto"/>
                              <w:bottom w:val="single" w:sz="4" w:space="0" w:color="auto"/>
                              <w:right w:val="single" w:sz="4" w:space="0" w:color="auto"/>
                            </w:tcBorders>
                            <w:vAlign w:val="center"/>
                            <w:hideMark/>
                          </w:tcPr>
                          <w:p w14:paraId="32822582" w14:textId="77777777" w:rsidR="0044623B" w:rsidRDefault="0044623B" w:rsidP="0044623B">
                            <w:pPr>
                              <w:rPr>
                                <w:noProof/>
                              </w:rPr>
                            </w:pPr>
                          </w:p>
                        </w:tc>
                      </w:tr>
                    </w:tbl>
                    <w:p w14:paraId="5DAFCC36" w14:textId="4723DDDE" w:rsidR="00ED1BB8" w:rsidRDefault="00ED1BB8"/>
                  </w:txbxContent>
                </v:textbox>
                <w10:wrap type="topAndBottom"/>
              </v:roundrect>
            </w:pict>
          </mc:Fallback>
        </mc:AlternateContent>
      </w:r>
      <w:r w:rsidR="0044623B">
        <w:rPr>
          <w:noProof/>
          <w:lang w:eastAsia="en-GB"/>
        </w:rPr>
        <mc:AlternateContent>
          <mc:Choice Requires="wpg">
            <w:drawing>
              <wp:anchor distT="0" distB="0" distL="114300" distR="114300" simplePos="0" relativeHeight="251716608" behindDoc="0" locked="0" layoutInCell="1" allowOverlap="1" wp14:anchorId="6D3E6452" wp14:editId="461199BE">
                <wp:simplePos x="0" y="0"/>
                <wp:positionH relativeFrom="page">
                  <wp:posOffset>457200</wp:posOffset>
                </wp:positionH>
                <wp:positionV relativeFrom="page">
                  <wp:posOffset>438150</wp:posOffset>
                </wp:positionV>
                <wp:extent cx="6658610" cy="2809875"/>
                <wp:effectExtent l="0" t="0" r="0" b="0"/>
                <wp:wrapSquare wrapText="bothSides"/>
                <wp:docPr id="35" name="Group 35"/>
                <wp:cNvGraphicFramePr/>
                <a:graphic xmlns:a="http://schemas.openxmlformats.org/drawingml/2006/main">
                  <a:graphicData uri="http://schemas.microsoft.com/office/word/2010/wordprocessingGroup">
                    <wpg:wgp>
                      <wpg:cNvGrpSpPr/>
                      <wpg:grpSpPr>
                        <a:xfrm>
                          <a:off x="0" y="0"/>
                          <a:ext cx="6658610" cy="2809875"/>
                          <a:chOff x="0" y="-575841"/>
                          <a:chExt cx="6658831" cy="6952661"/>
                        </a:xfrm>
                      </wpg:grpSpPr>
                      <wps:wsp>
                        <wps:cNvPr id="36" name="Text Box 36"/>
                        <wps:cNvSpPr txBox="1"/>
                        <wps:spPr>
                          <a:xfrm>
                            <a:off x="3419061" y="-363897"/>
                            <a:ext cx="3239770" cy="6739710"/>
                          </a:xfrm>
                          <a:prstGeom prst="rect">
                            <a:avLst/>
                          </a:prstGeom>
                          <a:noFill/>
                          <a:ln w="6350">
                            <a:noFill/>
                          </a:ln>
                        </wps:spPr>
                        <wps:linkedTxbx id="5"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 name="Text Box 37"/>
                        <wps:cNvSpPr txBox="1"/>
                        <wps:spPr>
                          <a:xfrm>
                            <a:off x="0" y="-575841"/>
                            <a:ext cx="3239770" cy="6952661"/>
                          </a:xfrm>
                          <a:prstGeom prst="rect">
                            <a:avLst/>
                          </a:prstGeom>
                          <a:noFill/>
                          <a:ln w="6350">
                            <a:noFill/>
                          </a:ln>
                        </wps:spPr>
                        <wps:txbx id="5">
                          <w:txbxContent>
                            <w:p w14:paraId="5ADF2E51"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Accountability</w:t>
                              </w:r>
                            </w:p>
                            <w:p w14:paraId="3F00AE05"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SMEEF has established the following robust governance arrangements to provide clear and accountable reporting processes. </w:t>
                              </w:r>
                            </w:p>
                            <w:p w14:paraId="1820D26E" w14:textId="77777777" w:rsidR="0044623B" w:rsidRPr="0044623B" w:rsidRDefault="0044623B" w:rsidP="0044623B">
                              <w:pPr>
                                <w:spacing w:line="256" w:lineRule="auto"/>
                                <w:jc w:val="center"/>
                                <w:rPr>
                                  <w:rFonts w:ascii="Corbel" w:eastAsia="Corbel" w:hAnsi="Corbel" w:cs="Times New Roman"/>
                                </w:rPr>
                              </w:pPr>
                              <w:r w:rsidRPr="0044623B">
                                <w:rPr>
                                  <w:rFonts w:ascii="Corbel" w:eastAsia="Corbel" w:hAnsi="Corbel" w:cs="Times New Roman"/>
                                  <w:noProof/>
                                </w:rPr>
                                <w:drawing>
                                  <wp:inline distT="0" distB="0" distL="0" distR="0" wp14:anchorId="276BEDBD" wp14:editId="2C3E12A4">
                                    <wp:extent cx="2771775" cy="1097280"/>
                                    <wp:effectExtent l="0" t="0" r="9525" b="7620"/>
                                    <wp:docPr id="7" name="Picture 1" descr="A diagram of a steering gro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iagram of a steering group&#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71775" cy="1097280"/>
                                            </a:xfrm>
                                            <a:prstGeom prst="rect">
                                              <a:avLst/>
                                            </a:prstGeom>
                                            <a:noFill/>
                                            <a:ln>
                                              <a:noFill/>
                                            </a:ln>
                                          </pic:spPr>
                                        </pic:pic>
                                      </a:graphicData>
                                    </a:graphic>
                                  </wp:inline>
                                </w:drawing>
                              </w:r>
                            </w:p>
                            <w:p w14:paraId="04F43247" w14:textId="5D18B409" w:rsidR="00ED1BB8" w:rsidRDefault="0044623B" w:rsidP="0044623B">
                              <w:pPr>
                                <w:pStyle w:val="Heading2"/>
                                <w:rPr>
                                  <w:rFonts w:ascii="Corbel" w:eastAsia="Corbel" w:hAnsi="Corbel" w:cs="Times New Roman"/>
                                  <w:bCs w:val="0"/>
                                  <w:color w:val="auto"/>
                                  <w:sz w:val="20"/>
                                  <w:szCs w:val="20"/>
                                </w:rPr>
                              </w:pPr>
                              <w:r w:rsidRPr="0044623B">
                                <w:rPr>
                                  <w:rFonts w:ascii="Corbel" w:eastAsia="Corbel" w:hAnsi="Corbel" w:cs="Times New Roman"/>
                                  <w:bCs w:val="0"/>
                                  <w:color w:val="auto"/>
                                  <w:sz w:val="20"/>
                                  <w:szCs w:val="20"/>
                                </w:rPr>
                                <w:t xml:space="preserve">The SMEEF Ethical Contributions Board assess </w:t>
                              </w:r>
                              <w:proofErr w:type="gramStart"/>
                              <w:r w:rsidRPr="0044623B">
                                <w:rPr>
                                  <w:rFonts w:ascii="Corbel" w:eastAsia="Corbel" w:hAnsi="Corbel" w:cs="Times New Roman"/>
                                  <w:bCs w:val="0"/>
                                  <w:color w:val="auto"/>
                                  <w:sz w:val="20"/>
                                  <w:szCs w:val="20"/>
                                </w:rPr>
                                <w:t>donors</w:t>
                              </w:r>
                              <w:proofErr w:type="gramEnd"/>
                              <w:r w:rsidRPr="0044623B">
                                <w:rPr>
                                  <w:rFonts w:ascii="Corbel" w:eastAsia="Corbel" w:hAnsi="Corbel" w:cs="Times New Roman"/>
                                  <w:bCs w:val="0"/>
                                  <w:color w:val="auto"/>
                                  <w:sz w:val="20"/>
                                  <w:szCs w:val="20"/>
                                </w:rPr>
                                <w:t xml:space="preserve"> and a separate Grants Panel decide the grant allocations. SMEEF takes around 10% of donations to cover costs. </w:t>
                              </w:r>
                            </w:p>
                            <w:p w14:paraId="5B4FA004" w14:textId="77777777" w:rsidR="0044623B" w:rsidRDefault="0044623B" w:rsidP="0044623B">
                              <w:pPr>
                                <w:pStyle w:val="Heading2"/>
                              </w:pPr>
                              <w:r>
                                <w:t xml:space="preserve">The Benefit to Business </w:t>
                              </w:r>
                            </w:p>
                            <w:p w14:paraId="18BAB311" w14:textId="77777777" w:rsidR="0044623B" w:rsidRDefault="0044623B" w:rsidP="0044623B">
                              <w:r>
                                <w:t>SMEEF has a proven track record of delivering:</w:t>
                              </w:r>
                            </w:p>
                            <w:p w14:paraId="4D743F15" w14:textId="77777777" w:rsidR="0044623B" w:rsidRDefault="0044623B" w:rsidP="0044623B">
                              <w:pPr>
                                <w:pStyle w:val="ListParagraph"/>
                                <w:numPr>
                                  <w:ilvl w:val="0"/>
                                  <w:numId w:val="29"/>
                                </w:numPr>
                                <w:spacing w:line="256" w:lineRule="auto"/>
                              </w:pPr>
                              <w:r>
                                <w:t xml:space="preserve">£9.5m of investment already creating jobs and outcomes for nature through 105 projects. </w:t>
                              </w:r>
                            </w:p>
                            <w:p w14:paraId="7FA4F366" w14:textId="023D40EC" w:rsidR="0044623B" w:rsidRDefault="0044623B" w:rsidP="0044623B">
                              <w:pPr>
                                <w:pStyle w:val="ListParagraph"/>
                                <w:numPr>
                                  <w:ilvl w:val="0"/>
                                  <w:numId w:val="29"/>
                                </w:numPr>
                                <w:spacing w:line="256" w:lineRule="auto"/>
                              </w:pPr>
                              <w:r>
                                <w:t>Unique funding model enables businesses to demonstrate their commitment</w:t>
                              </w:r>
                              <w:r w:rsidR="00FC4027">
                                <w:t xml:space="preserve"> to</w:t>
                              </w:r>
                              <w:r>
                                <w:t xml:space="preserve"> nature. </w:t>
                              </w:r>
                            </w:p>
                            <w:p w14:paraId="761A8A09" w14:textId="3D9455AE" w:rsidR="0044623B" w:rsidRDefault="0044623B" w:rsidP="0044623B">
                              <w:pPr>
                                <w:pStyle w:val="ListParagraph"/>
                                <w:numPr>
                                  <w:ilvl w:val="0"/>
                                  <w:numId w:val="29"/>
                                </w:numPr>
                                <w:spacing w:line="256" w:lineRule="auto"/>
                              </w:pPr>
                              <w:r>
                                <w:t>Due diligence procedures provid</w:t>
                              </w:r>
                              <w:r w:rsidR="00FC4027">
                                <w:t>e</w:t>
                              </w:r>
                              <w:r>
                                <w:t xml:space="preserve"> protection from greenwashing. </w:t>
                              </w:r>
                            </w:p>
                            <w:p w14:paraId="732E7061" w14:textId="62F72005" w:rsidR="0044623B" w:rsidRDefault="0044623B" w:rsidP="0044623B">
                              <w:pPr>
                                <w:pStyle w:val="ListParagraph"/>
                                <w:numPr>
                                  <w:ilvl w:val="0"/>
                                  <w:numId w:val="29"/>
                                </w:numPr>
                                <w:spacing w:line="256" w:lineRule="auto"/>
                              </w:pPr>
                              <w:r>
                                <w:t xml:space="preserve">Contributors Forum gives opportunity for discussion and insights to be shared </w:t>
                              </w:r>
                              <w:proofErr w:type="spellStart"/>
                              <w:r>
                                <w:t>wit</w:t>
                              </w:r>
                              <w:r w:rsidR="00FC4027">
                                <w:t>e</w:t>
                              </w:r>
                              <w:r>
                                <w:t>h</w:t>
                              </w:r>
                              <w:proofErr w:type="spellEnd"/>
                              <w:r>
                                <w:t xml:space="preserve"> policy and decision makers.</w:t>
                              </w:r>
                            </w:p>
                            <w:p w14:paraId="579A35D8" w14:textId="2FFD621B" w:rsidR="0044623B" w:rsidRDefault="0044623B" w:rsidP="0044623B">
                              <w:r>
                                <w:t xml:space="preserve">If you have any </w:t>
                              </w:r>
                              <w:proofErr w:type="gramStart"/>
                              <w:r>
                                <w:t>queries</w:t>
                              </w:r>
                              <w:proofErr w:type="gramEnd"/>
                              <w:r>
                                <w:t xml:space="preserve"> please contact </w:t>
                              </w:r>
                              <w:hyperlink r:id="rId32" w:history="1">
                                <w:r>
                                  <w:rPr>
                                    <w:rStyle w:val="Hyperlink"/>
                                    <w:color w:val="auto"/>
                                  </w:rPr>
                                  <w:t>manager@smeef.scot</w:t>
                                </w:r>
                              </w:hyperlink>
                              <w:r>
                                <w:t xml:space="preserve">. </w:t>
                              </w:r>
                            </w:p>
                            <w:p w14:paraId="2F0BBCB4" w14:textId="77777777" w:rsidR="0044623B" w:rsidRPr="0044623B" w:rsidRDefault="0044623B" w:rsidP="004462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D3E6452" id="Group 35" o:spid="_x0000_s1037" style="position:absolute;margin-left:36pt;margin-top:34.5pt;width:524.3pt;height:221.25pt;z-index:251716608;mso-position-horizontal-relative:page;mso-position-vertical-relative:page;mso-height-relative:margin" coordorigin=",-5758" coordsize="66588,69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">
                <v:shapetype id="_x0000_t202" coordsize="21600,21600" o:spt="202" path="m,l,21600r21600,l21600,xe">
                  <v:stroke joinstyle="miter"/>
                  <v:path gradientshapeok="t" o:connecttype="rect"/>
                </v:shapetype>
                <v:shape id="Text Box 36" o:spid="_x0000_s1038" type="#_x0000_t202" style="position:absolute;left:34190;top:-3638;width:32398;height:67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sAxQAAANsAAAAPAAAAZHJzL2Rvd25yZXYueG1sRI9Ba8JA&#10;FITvBf/D8gRvdWNE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B/B3sAxQAAANsAAAAP&#10;AAAAAAAAAAAAAAAAAAcCAABkcnMvZG93bnJldi54bWxQSwUGAAAAAAMAAwC3AAAA+QIAAAAA&#10;" filled="f" stroked="f" strokeweight=".5pt">
                  <v:textbox>
                    <w:txbxContent/>
                  </v:textbox>
                </v:shape>
                <v:shape id="Text Box 37" o:spid="_x0000_s1039" type="#_x0000_t202" style="position:absolute;top:-5758;width:32397;height:69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style="mso-next-textbox:#Text Box 36">
                    <w:txbxContent>
                      <w:p w14:paraId="5ADF2E51" w14:textId="77777777" w:rsidR="0044623B" w:rsidRPr="0044623B" w:rsidRDefault="0044623B" w:rsidP="0044623B">
                        <w:pPr>
                          <w:keepNext/>
                          <w:keepLines/>
                          <w:spacing w:before="120" w:after="120" w:line="240" w:lineRule="auto"/>
                          <w:outlineLvl w:val="1"/>
                          <w:rPr>
                            <w:rFonts w:ascii="Century Gothic" w:eastAsia="Times New Roman" w:hAnsi="Century Gothic" w:cs="Times New Roman"/>
                            <w:bCs/>
                            <w:color w:val="12516F" w:themeColor="accent1"/>
                            <w:sz w:val="28"/>
                            <w:szCs w:val="28"/>
                          </w:rPr>
                        </w:pPr>
                        <w:r w:rsidRPr="0044623B">
                          <w:rPr>
                            <w:rFonts w:ascii="Century Gothic" w:eastAsia="Times New Roman" w:hAnsi="Century Gothic" w:cs="Times New Roman"/>
                            <w:bCs/>
                            <w:color w:val="12516F" w:themeColor="accent1"/>
                            <w:sz w:val="28"/>
                            <w:szCs w:val="28"/>
                          </w:rPr>
                          <w:t>Accountability</w:t>
                        </w:r>
                      </w:p>
                      <w:p w14:paraId="3F00AE05" w14:textId="77777777" w:rsidR="0044623B" w:rsidRPr="0044623B" w:rsidRDefault="0044623B" w:rsidP="0044623B">
                        <w:pPr>
                          <w:spacing w:line="256" w:lineRule="auto"/>
                          <w:rPr>
                            <w:rFonts w:ascii="Corbel" w:eastAsia="Corbel" w:hAnsi="Corbel" w:cs="Times New Roman"/>
                          </w:rPr>
                        </w:pPr>
                        <w:r w:rsidRPr="0044623B">
                          <w:rPr>
                            <w:rFonts w:ascii="Corbel" w:eastAsia="Corbel" w:hAnsi="Corbel" w:cs="Times New Roman"/>
                          </w:rPr>
                          <w:t xml:space="preserve">SMEEF has established the following robust governance arrangements to provide clear and accountable reporting processes. </w:t>
                        </w:r>
                      </w:p>
                      <w:p w14:paraId="1820D26E" w14:textId="77777777" w:rsidR="0044623B" w:rsidRPr="0044623B" w:rsidRDefault="0044623B" w:rsidP="0044623B">
                        <w:pPr>
                          <w:spacing w:line="256" w:lineRule="auto"/>
                          <w:jc w:val="center"/>
                          <w:rPr>
                            <w:rFonts w:ascii="Corbel" w:eastAsia="Corbel" w:hAnsi="Corbel" w:cs="Times New Roman"/>
                          </w:rPr>
                        </w:pPr>
                        <w:r w:rsidRPr="0044623B">
                          <w:rPr>
                            <w:rFonts w:ascii="Corbel" w:eastAsia="Corbel" w:hAnsi="Corbel" w:cs="Times New Roman"/>
                            <w:noProof/>
                          </w:rPr>
                          <w:drawing>
                            <wp:inline distT="0" distB="0" distL="0" distR="0" wp14:anchorId="276BEDBD" wp14:editId="2C3E12A4">
                              <wp:extent cx="2771775" cy="1097280"/>
                              <wp:effectExtent l="0" t="0" r="9525" b="7620"/>
                              <wp:docPr id="7" name="Picture 1" descr="A diagram of a steering gro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iagram of a steering group&#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71775" cy="1097280"/>
                                      </a:xfrm>
                                      <a:prstGeom prst="rect">
                                        <a:avLst/>
                                      </a:prstGeom>
                                      <a:noFill/>
                                      <a:ln>
                                        <a:noFill/>
                                      </a:ln>
                                    </pic:spPr>
                                  </pic:pic>
                                </a:graphicData>
                              </a:graphic>
                            </wp:inline>
                          </w:drawing>
                        </w:r>
                      </w:p>
                      <w:p w14:paraId="04F43247" w14:textId="5D18B409" w:rsidR="00ED1BB8" w:rsidRDefault="0044623B" w:rsidP="0044623B">
                        <w:pPr>
                          <w:pStyle w:val="Heading2"/>
                          <w:rPr>
                            <w:rFonts w:ascii="Corbel" w:eastAsia="Corbel" w:hAnsi="Corbel" w:cs="Times New Roman"/>
                            <w:bCs w:val="0"/>
                            <w:color w:val="auto"/>
                            <w:sz w:val="20"/>
                            <w:szCs w:val="20"/>
                          </w:rPr>
                        </w:pPr>
                        <w:r w:rsidRPr="0044623B">
                          <w:rPr>
                            <w:rFonts w:ascii="Corbel" w:eastAsia="Corbel" w:hAnsi="Corbel" w:cs="Times New Roman"/>
                            <w:bCs w:val="0"/>
                            <w:color w:val="auto"/>
                            <w:sz w:val="20"/>
                            <w:szCs w:val="20"/>
                          </w:rPr>
                          <w:t xml:space="preserve">The SMEEF Ethical Contributions Board assess </w:t>
                        </w:r>
                        <w:proofErr w:type="gramStart"/>
                        <w:r w:rsidRPr="0044623B">
                          <w:rPr>
                            <w:rFonts w:ascii="Corbel" w:eastAsia="Corbel" w:hAnsi="Corbel" w:cs="Times New Roman"/>
                            <w:bCs w:val="0"/>
                            <w:color w:val="auto"/>
                            <w:sz w:val="20"/>
                            <w:szCs w:val="20"/>
                          </w:rPr>
                          <w:t>donors</w:t>
                        </w:r>
                        <w:proofErr w:type="gramEnd"/>
                        <w:r w:rsidRPr="0044623B">
                          <w:rPr>
                            <w:rFonts w:ascii="Corbel" w:eastAsia="Corbel" w:hAnsi="Corbel" w:cs="Times New Roman"/>
                            <w:bCs w:val="0"/>
                            <w:color w:val="auto"/>
                            <w:sz w:val="20"/>
                            <w:szCs w:val="20"/>
                          </w:rPr>
                          <w:t xml:space="preserve"> and a separate Grants Panel decide the grant allocations. SMEEF takes around 10% of donations to cover costs. </w:t>
                        </w:r>
                      </w:p>
                      <w:p w14:paraId="5B4FA004" w14:textId="77777777" w:rsidR="0044623B" w:rsidRDefault="0044623B" w:rsidP="0044623B">
                        <w:pPr>
                          <w:pStyle w:val="Heading2"/>
                        </w:pPr>
                        <w:r>
                          <w:t xml:space="preserve">The Benefit to Business </w:t>
                        </w:r>
                      </w:p>
                      <w:p w14:paraId="18BAB311" w14:textId="77777777" w:rsidR="0044623B" w:rsidRDefault="0044623B" w:rsidP="0044623B">
                        <w:r>
                          <w:t>SMEEF has a proven track record of delivering:</w:t>
                        </w:r>
                      </w:p>
                      <w:p w14:paraId="4D743F15" w14:textId="77777777" w:rsidR="0044623B" w:rsidRDefault="0044623B" w:rsidP="0044623B">
                        <w:pPr>
                          <w:pStyle w:val="ListParagraph"/>
                          <w:numPr>
                            <w:ilvl w:val="0"/>
                            <w:numId w:val="29"/>
                          </w:numPr>
                          <w:spacing w:line="256" w:lineRule="auto"/>
                        </w:pPr>
                        <w:r>
                          <w:t xml:space="preserve">£9.5m of investment already creating jobs and outcomes for nature through 105 projects. </w:t>
                        </w:r>
                      </w:p>
                      <w:p w14:paraId="7FA4F366" w14:textId="023D40EC" w:rsidR="0044623B" w:rsidRDefault="0044623B" w:rsidP="0044623B">
                        <w:pPr>
                          <w:pStyle w:val="ListParagraph"/>
                          <w:numPr>
                            <w:ilvl w:val="0"/>
                            <w:numId w:val="29"/>
                          </w:numPr>
                          <w:spacing w:line="256" w:lineRule="auto"/>
                        </w:pPr>
                        <w:r>
                          <w:t>Unique funding model enables businesses to demonstrate their commitment</w:t>
                        </w:r>
                        <w:r w:rsidR="00FC4027">
                          <w:t xml:space="preserve"> to</w:t>
                        </w:r>
                        <w:r>
                          <w:t xml:space="preserve"> nature. </w:t>
                        </w:r>
                      </w:p>
                      <w:p w14:paraId="761A8A09" w14:textId="3D9455AE" w:rsidR="0044623B" w:rsidRDefault="0044623B" w:rsidP="0044623B">
                        <w:pPr>
                          <w:pStyle w:val="ListParagraph"/>
                          <w:numPr>
                            <w:ilvl w:val="0"/>
                            <w:numId w:val="29"/>
                          </w:numPr>
                          <w:spacing w:line="256" w:lineRule="auto"/>
                        </w:pPr>
                        <w:r>
                          <w:t>Due diligence procedures provid</w:t>
                        </w:r>
                        <w:r w:rsidR="00FC4027">
                          <w:t>e</w:t>
                        </w:r>
                        <w:r>
                          <w:t xml:space="preserve"> protection from greenwashing. </w:t>
                        </w:r>
                      </w:p>
                      <w:p w14:paraId="732E7061" w14:textId="62F72005" w:rsidR="0044623B" w:rsidRDefault="0044623B" w:rsidP="0044623B">
                        <w:pPr>
                          <w:pStyle w:val="ListParagraph"/>
                          <w:numPr>
                            <w:ilvl w:val="0"/>
                            <w:numId w:val="29"/>
                          </w:numPr>
                          <w:spacing w:line="256" w:lineRule="auto"/>
                        </w:pPr>
                        <w:r>
                          <w:t xml:space="preserve">Contributors Forum gives opportunity for discussion and insights to be shared </w:t>
                        </w:r>
                        <w:proofErr w:type="spellStart"/>
                        <w:r>
                          <w:t>wit</w:t>
                        </w:r>
                        <w:r w:rsidR="00FC4027">
                          <w:t>e</w:t>
                        </w:r>
                        <w:r>
                          <w:t>h</w:t>
                        </w:r>
                        <w:proofErr w:type="spellEnd"/>
                        <w:r>
                          <w:t xml:space="preserve"> policy and decision makers.</w:t>
                        </w:r>
                      </w:p>
                      <w:p w14:paraId="579A35D8" w14:textId="2FFD621B" w:rsidR="0044623B" w:rsidRDefault="0044623B" w:rsidP="0044623B">
                        <w:r>
                          <w:t xml:space="preserve">If you have any </w:t>
                        </w:r>
                        <w:proofErr w:type="gramStart"/>
                        <w:r>
                          <w:t>queries</w:t>
                        </w:r>
                        <w:proofErr w:type="gramEnd"/>
                        <w:r>
                          <w:t xml:space="preserve"> please contact </w:t>
                        </w:r>
                        <w:hyperlink r:id="rId33" w:history="1">
                          <w:r>
                            <w:rPr>
                              <w:rStyle w:val="Hyperlink"/>
                              <w:color w:val="auto"/>
                            </w:rPr>
                            <w:t>manager@smeef.scot</w:t>
                          </w:r>
                        </w:hyperlink>
                        <w:r>
                          <w:t xml:space="preserve">. </w:t>
                        </w:r>
                      </w:p>
                      <w:p w14:paraId="2F0BBCB4" w14:textId="77777777" w:rsidR="0044623B" w:rsidRPr="0044623B" w:rsidRDefault="0044623B" w:rsidP="0044623B"/>
                    </w:txbxContent>
                  </v:textbox>
                </v:shape>
                <w10:wrap type="square" anchorx="page" anchory="page"/>
              </v:group>
            </w:pict>
          </mc:Fallback>
        </mc:AlternateContent>
      </w:r>
      <w:r w:rsidR="00907883">
        <w:rPr>
          <w:noProof/>
          <w:lang w:eastAsia="en-GB"/>
        </w:rPr>
        <mc:AlternateContent>
          <mc:Choice Requires="wpg">
            <w:drawing>
              <wp:anchor distT="0" distB="0" distL="114300" distR="114300" simplePos="0" relativeHeight="251673599" behindDoc="0" locked="0" layoutInCell="1" allowOverlap="1" wp14:anchorId="6237E267" wp14:editId="5B9D4185">
                <wp:simplePos x="0" y="0"/>
                <wp:positionH relativeFrom="page">
                  <wp:posOffset>-993913</wp:posOffset>
                </wp:positionH>
                <wp:positionV relativeFrom="page">
                  <wp:posOffset>7540487</wp:posOffset>
                </wp:positionV>
                <wp:extent cx="9298940" cy="3432994"/>
                <wp:effectExtent l="0" t="0" r="0" b="0"/>
                <wp:wrapNone/>
                <wp:docPr id="1401696814" name="Group 33"/>
                <wp:cNvGraphicFramePr/>
                <a:graphic xmlns:a="http://schemas.openxmlformats.org/drawingml/2006/main">
                  <a:graphicData uri="http://schemas.microsoft.com/office/word/2010/wordprocessingGroup">
                    <wpg:wgp>
                      <wpg:cNvGrpSpPr/>
                      <wpg:grpSpPr>
                        <a:xfrm>
                          <a:off x="0" y="0"/>
                          <a:ext cx="9298940" cy="3432994"/>
                          <a:chOff x="0" y="0"/>
                          <a:chExt cx="9298940" cy="3432994"/>
                        </a:xfrm>
                      </wpg:grpSpPr>
                      <wpg:grpSp>
                        <wpg:cNvPr id="1829661585" name="Group 1829661585"/>
                        <wpg:cNvGrpSpPr/>
                        <wpg:grpSpPr>
                          <a:xfrm>
                            <a:off x="0" y="13252"/>
                            <a:ext cx="9298940" cy="3419742"/>
                            <a:chOff x="0" y="1011808"/>
                            <a:chExt cx="9298940" cy="3420857"/>
                          </a:xfrm>
                        </wpg:grpSpPr>
                        <wpg:grpSp>
                          <wpg:cNvPr id="1946545503" name="Group 8"/>
                          <wpg:cNvGrpSpPr>
                            <a:grpSpLocks noChangeAspect="1"/>
                          </wpg:cNvGrpSpPr>
                          <wpg:grpSpPr>
                            <a:xfrm>
                              <a:off x="0" y="1011808"/>
                              <a:ext cx="9298940" cy="3420857"/>
                              <a:chOff x="0" y="1349313"/>
                              <a:chExt cx="12401248" cy="4561934"/>
                            </a:xfrm>
                          </wpg:grpSpPr>
                          <wps:wsp>
                            <wps:cNvPr id="1532584246" name="Freeform: Shape 10"/>
                            <wps:cNvSpPr>
                              <a:spLocks noChangeAspect="1"/>
                            </wps:cNvSpPr>
                            <wps:spPr>
                              <a:xfrm>
                                <a:off x="0" y="1349313"/>
                                <a:ext cx="4708296" cy="3317194"/>
                              </a:xfrm>
                              <a:custGeom>
                                <a:avLst/>
                                <a:gdLst>
                                  <a:gd name="connsiteX0" fmla="*/ 3286051 w 3725832"/>
                                  <a:gd name="connsiteY0" fmla="*/ 6 h 3959074"/>
                                  <a:gd name="connsiteX1" fmla="*/ 3678161 w 3725832"/>
                                  <a:gd name="connsiteY1" fmla="*/ 35454 h 3959074"/>
                                  <a:gd name="connsiteX2" fmla="*/ 3725832 w 3725832"/>
                                  <a:gd name="connsiteY2" fmla="*/ 45893 h 3959074"/>
                                  <a:gd name="connsiteX3" fmla="*/ 3725832 w 3725832"/>
                                  <a:gd name="connsiteY3" fmla="*/ 2774367 h 3959074"/>
                                  <a:gd name="connsiteX4" fmla="*/ 3644801 w 3725832"/>
                                  <a:gd name="connsiteY4" fmla="*/ 2740203 h 3959074"/>
                                  <a:gd name="connsiteX5" fmla="*/ 3217032 w 3725832"/>
                                  <a:gd name="connsiteY5" fmla="*/ 2629458 h 3959074"/>
                                  <a:gd name="connsiteX6" fmla="*/ 735043 w 3725832"/>
                                  <a:gd name="connsiteY6" fmla="*/ 3528294 h 3959074"/>
                                  <a:gd name="connsiteX7" fmla="*/ 0 w 3725832"/>
                                  <a:gd name="connsiteY7" fmla="*/ 3959074 h 3959074"/>
                                  <a:gd name="connsiteX8" fmla="*/ 0 w 3725832"/>
                                  <a:gd name="connsiteY8" fmla="*/ 1619689 h 3959074"/>
                                  <a:gd name="connsiteX9" fmla="*/ 1899849 w 3725832"/>
                                  <a:gd name="connsiteY9" fmla="*/ 359386 h 3959074"/>
                                  <a:gd name="connsiteX10" fmla="*/ 2164441 w 3725832"/>
                                  <a:gd name="connsiteY10" fmla="*/ 242352 h 3959074"/>
                                  <a:gd name="connsiteX11" fmla="*/ 2161908 w 3725832"/>
                                  <a:gd name="connsiteY11" fmla="*/ 240505 h 3959074"/>
                                  <a:gd name="connsiteX12" fmla="*/ 3286051 w 3725832"/>
                                  <a:gd name="connsiteY12" fmla="*/ 6 h 395907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3725832" h="3959074">
                                    <a:moveTo>
                                      <a:pt x="3286051" y="6"/>
                                    </a:moveTo>
                                    <a:cubicBezTo>
                                      <a:pt x="3416237" y="-299"/>
                                      <a:pt x="3546987" y="12063"/>
                                      <a:pt x="3678161" y="35454"/>
                                    </a:cubicBezTo>
                                    <a:lnTo>
                                      <a:pt x="3725832" y="45893"/>
                                    </a:lnTo>
                                    <a:lnTo>
                                      <a:pt x="3725832" y="2774367"/>
                                    </a:lnTo>
                                    <a:lnTo>
                                      <a:pt x="3644801" y="2740203"/>
                                    </a:lnTo>
                                    <a:cubicBezTo>
                                      <a:pt x="3501569" y="2685182"/>
                                      <a:pt x="3358868" y="2646919"/>
                                      <a:pt x="3217032" y="2629458"/>
                                    </a:cubicBezTo>
                                    <a:cubicBezTo>
                                      <a:pt x="2369213" y="2528128"/>
                                      <a:pt x="1538198" y="3035933"/>
                                      <a:pt x="735043" y="3528294"/>
                                    </a:cubicBezTo>
                                    <a:cubicBezTo>
                                      <a:pt x="485631" y="3680839"/>
                                      <a:pt x="240517" y="3830630"/>
                                      <a:pt x="0" y="3959074"/>
                                    </a:cubicBezTo>
                                    <a:lnTo>
                                      <a:pt x="0" y="1619689"/>
                                    </a:lnTo>
                                    <a:cubicBezTo>
                                      <a:pt x="621505" y="1141423"/>
                                      <a:pt x="1254821" y="669584"/>
                                      <a:pt x="1899849" y="359386"/>
                                    </a:cubicBezTo>
                                    <a:lnTo>
                                      <a:pt x="2164441" y="242352"/>
                                    </a:lnTo>
                                    <a:lnTo>
                                      <a:pt x="2161908" y="240505"/>
                                    </a:lnTo>
                                    <a:cubicBezTo>
                                      <a:pt x="2532850" y="91307"/>
                                      <a:pt x="2907552" y="1603"/>
                                      <a:pt x="3286051" y="6"/>
                                    </a:cubicBezTo>
                                    <a:close/>
                                  </a:path>
                                </a:pathLst>
                              </a:cu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2094629296" name="dark blue"/>
                            <wps:cNvSpPr/>
                            <wps:spPr>
                              <a:xfrm>
                                <a:off x="1321937" y="3140876"/>
                                <a:ext cx="11079311" cy="2770371"/>
                              </a:xfrm>
                              <a:custGeom>
                                <a:avLst/>
                                <a:gdLst>
                                  <a:gd name="connsiteX0" fmla="*/ 501612 w 7442200"/>
                                  <a:gd name="connsiteY0" fmla="*/ 618420 h 2395638"/>
                                  <a:gd name="connsiteX1" fmla="*/ 2195386 w 7442200"/>
                                  <a:gd name="connsiteY1" fmla="*/ 5023 h 2395638"/>
                                  <a:gd name="connsiteX2" fmla="*/ 3760000 w 7442200"/>
                                  <a:gd name="connsiteY2" fmla="*/ 988498 h 2395638"/>
                                  <a:gd name="connsiteX3" fmla="*/ 5393741 w 7442200"/>
                                  <a:gd name="connsiteY3" fmla="*/ 1625784 h 2395638"/>
                                  <a:gd name="connsiteX4" fmla="*/ 7278954 w 7442200"/>
                                  <a:gd name="connsiteY4" fmla="*/ 918978 h 2395638"/>
                                  <a:gd name="connsiteX5" fmla="*/ 7442200 w 7442200"/>
                                  <a:gd name="connsiteY5" fmla="*/ 775532 h 2395638"/>
                                  <a:gd name="connsiteX6" fmla="*/ 7442200 w 7442200"/>
                                  <a:gd name="connsiteY6" fmla="*/ 2248414 h 2395638"/>
                                  <a:gd name="connsiteX7" fmla="*/ 7275030 w 7442200"/>
                                  <a:gd name="connsiteY7" fmla="*/ 2242903 h 2395638"/>
                                  <a:gd name="connsiteX8" fmla="*/ 6035116 w 7442200"/>
                                  <a:gd name="connsiteY8" fmla="*/ 2219407 h 2395638"/>
                                  <a:gd name="connsiteX9" fmla="*/ 5266233 w 7442200"/>
                                  <a:gd name="connsiteY9" fmla="*/ 2295493 h 2395638"/>
                                  <a:gd name="connsiteX10" fmla="*/ 4329417 w 7442200"/>
                                  <a:gd name="connsiteY10" fmla="*/ 2382806 h 2395638"/>
                                  <a:gd name="connsiteX11" fmla="*/ 3481667 w 7442200"/>
                                  <a:gd name="connsiteY11" fmla="*/ 2301716 h 2395638"/>
                                  <a:gd name="connsiteX12" fmla="*/ 2623007 w 7442200"/>
                                  <a:gd name="connsiteY12" fmla="*/ 2220626 h 2395638"/>
                                  <a:gd name="connsiteX13" fmla="*/ 1670990 w 7442200"/>
                                  <a:gd name="connsiteY13" fmla="*/ 2314657 h 2395638"/>
                                  <a:gd name="connsiteX14" fmla="*/ 918629 w 7442200"/>
                                  <a:gd name="connsiteY14" fmla="*/ 2395480 h 2395638"/>
                                  <a:gd name="connsiteX15" fmla="*/ 0 w 7442200"/>
                                  <a:gd name="connsiteY15" fmla="*/ 2237987 h 2395638"/>
                                  <a:gd name="connsiteX16" fmla="*/ 0 w 7442200"/>
                                  <a:gd name="connsiteY16" fmla="*/ 912400 h 2395638"/>
                                  <a:gd name="connsiteX17" fmla="*/ 501612 w 7442200"/>
                                  <a:gd name="connsiteY17" fmla="*/ 618420 h 2395638"/>
                                  <a:gd name="connsiteX0" fmla="*/ 501612 w 7442200"/>
                                  <a:gd name="connsiteY0" fmla="*/ 101769 h 1878987"/>
                                  <a:gd name="connsiteX1" fmla="*/ 2234810 w 7442200"/>
                                  <a:gd name="connsiteY1" fmla="*/ 57916 h 1878987"/>
                                  <a:gd name="connsiteX2" fmla="*/ 3760000 w 7442200"/>
                                  <a:gd name="connsiteY2" fmla="*/ 471847 h 1878987"/>
                                  <a:gd name="connsiteX3" fmla="*/ 5393741 w 7442200"/>
                                  <a:gd name="connsiteY3" fmla="*/ 1109133 h 1878987"/>
                                  <a:gd name="connsiteX4" fmla="*/ 7278954 w 7442200"/>
                                  <a:gd name="connsiteY4" fmla="*/ 402327 h 1878987"/>
                                  <a:gd name="connsiteX5" fmla="*/ 7442200 w 7442200"/>
                                  <a:gd name="connsiteY5" fmla="*/ 258881 h 1878987"/>
                                  <a:gd name="connsiteX6" fmla="*/ 7442200 w 7442200"/>
                                  <a:gd name="connsiteY6" fmla="*/ 1731763 h 1878987"/>
                                  <a:gd name="connsiteX7" fmla="*/ 7275030 w 7442200"/>
                                  <a:gd name="connsiteY7" fmla="*/ 1726252 h 1878987"/>
                                  <a:gd name="connsiteX8" fmla="*/ 6035116 w 7442200"/>
                                  <a:gd name="connsiteY8" fmla="*/ 1702756 h 1878987"/>
                                  <a:gd name="connsiteX9" fmla="*/ 5266233 w 7442200"/>
                                  <a:gd name="connsiteY9" fmla="*/ 1778842 h 1878987"/>
                                  <a:gd name="connsiteX10" fmla="*/ 4329417 w 7442200"/>
                                  <a:gd name="connsiteY10" fmla="*/ 1866155 h 1878987"/>
                                  <a:gd name="connsiteX11" fmla="*/ 3481667 w 7442200"/>
                                  <a:gd name="connsiteY11" fmla="*/ 1785065 h 1878987"/>
                                  <a:gd name="connsiteX12" fmla="*/ 2623007 w 7442200"/>
                                  <a:gd name="connsiteY12" fmla="*/ 1703975 h 1878987"/>
                                  <a:gd name="connsiteX13" fmla="*/ 1670990 w 7442200"/>
                                  <a:gd name="connsiteY13" fmla="*/ 1798006 h 1878987"/>
                                  <a:gd name="connsiteX14" fmla="*/ 918629 w 7442200"/>
                                  <a:gd name="connsiteY14" fmla="*/ 1878829 h 1878987"/>
                                  <a:gd name="connsiteX15" fmla="*/ 0 w 7442200"/>
                                  <a:gd name="connsiteY15" fmla="*/ 1721336 h 1878987"/>
                                  <a:gd name="connsiteX16" fmla="*/ 0 w 7442200"/>
                                  <a:gd name="connsiteY16" fmla="*/ 395749 h 1878987"/>
                                  <a:gd name="connsiteX17" fmla="*/ 501612 w 7442200"/>
                                  <a:gd name="connsiteY17" fmla="*/ 101769 h 1878987"/>
                                  <a:gd name="connsiteX0" fmla="*/ 501612 w 7442200"/>
                                  <a:gd name="connsiteY0" fmla="*/ 157714 h 1934932"/>
                                  <a:gd name="connsiteX1" fmla="*/ 2234810 w 7442200"/>
                                  <a:gd name="connsiteY1" fmla="*/ 113861 h 1934932"/>
                                  <a:gd name="connsiteX2" fmla="*/ 3760000 w 7442200"/>
                                  <a:gd name="connsiteY2" fmla="*/ 527792 h 1934932"/>
                                  <a:gd name="connsiteX3" fmla="*/ 5393741 w 7442200"/>
                                  <a:gd name="connsiteY3" fmla="*/ 1165078 h 1934932"/>
                                  <a:gd name="connsiteX4" fmla="*/ 7278954 w 7442200"/>
                                  <a:gd name="connsiteY4" fmla="*/ 458272 h 1934932"/>
                                  <a:gd name="connsiteX5" fmla="*/ 7442200 w 7442200"/>
                                  <a:gd name="connsiteY5" fmla="*/ 314826 h 1934932"/>
                                  <a:gd name="connsiteX6" fmla="*/ 7442200 w 7442200"/>
                                  <a:gd name="connsiteY6" fmla="*/ 1787708 h 1934932"/>
                                  <a:gd name="connsiteX7" fmla="*/ 7275030 w 7442200"/>
                                  <a:gd name="connsiteY7" fmla="*/ 1782197 h 1934932"/>
                                  <a:gd name="connsiteX8" fmla="*/ 6035116 w 7442200"/>
                                  <a:gd name="connsiteY8" fmla="*/ 1758701 h 1934932"/>
                                  <a:gd name="connsiteX9" fmla="*/ 5266233 w 7442200"/>
                                  <a:gd name="connsiteY9" fmla="*/ 1834787 h 1934932"/>
                                  <a:gd name="connsiteX10" fmla="*/ 4329417 w 7442200"/>
                                  <a:gd name="connsiteY10" fmla="*/ 1922100 h 1934932"/>
                                  <a:gd name="connsiteX11" fmla="*/ 3481667 w 7442200"/>
                                  <a:gd name="connsiteY11" fmla="*/ 1841010 h 1934932"/>
                                  <a:gd name="connsiteX12" fmla="*/ 2623007 w 7442200"/>
                                  <a:gd name="connsiteY12" fmla="*/ 1759920 h 1934932"/>
                                  <a:gd name="connsiteX13" fmla="*/ 1670990 w 7442200"/>
                                  <a:gd name="connsiteY13" fmla="*/ 1853951 h 1934932"/>
                                  <a:gd name="connsiteX14" fmla="*/ 918629 w 7442200"/>
                                  <a:gd name="connsiteY14" fmla="*/ 1934774 h 1934932"/>
                                  <a:gd name="connsiteX15" fmla="*/ 0 w 7442200"/>
                                  <a:gd name="connsiteY15" fmla="*/ 1777281 h 1934932"/>
                                  <a:gd name="connsiteX16" fmla="*/ 0 w 7442200"/>
                                  <a:gd name="connsiteY16" fmla="*/ 451694 h 1934932"/>
                                  <a:gd name="connsiteX17" fmla="*/ 501612 w 7442200"/>
                                  <a:gd name="connsiteY17" fmla="*/ 157714 h 19349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7442200" h="1934932">
                                    <a:moveTo>
                                      <a:pt x="501612" y="157714"/>
                                    </a:moveTo>
                                    <a:cubicBezTo>
                                      <a:pt x="867510" y="6485"/>
                                      <a:pt x="1722407" y="-84509"/>
                                      <a:pt x="2234810" y="113861"/>
                                    </a:cubicBezTo>
                                    <a:cubicBezTo>
                                      <a:pt x="2744504" y="311182"/>
                                      <a:pt x="3233512" y="352589"/>
                                      <a:pt x="3760000" y="527792"/>
                                    </a:cubicBezTo>
                                    <a:cubicBezTo>
                                      <a:pt x="4286489" y="702995"/>
                                      <a:pt x="4841164" y="1160493"/>
                                      <a:pt x="5393741" y="1165078"/>
                                    </a:cubicBezTo>
                                    <a:cubicBezTo>
                                      <a:pt x="6027687" y="1167884"/>
                                      <a:pt x="6685026" y="980356"/>
                                      <a:pt x="7278954" y="458272"/>
                                    </a:cubicBezTo>
                                    <a:lnTo>
                                      <a:pt x="7442200" y="314826"/>
                                    </a:lnTo>
                                    <a:lnTo>
                                      <a:pt x="7442200" y="1787708"/>
                                    </a:lnTo>
                                    <a:lnTo>
                                      <a:pt x="7275030" y="1782197"/>
                                    </a:lnTo>
                                    <a:cubicBezTo>
                                      <a:pt x="6956400" y="1771401"/>
                                      <a:pt x="6519914" y="1756669"/>
                                      <a:pt x="6035116" y="1758701"/>
                                    </a:cubicBezTo>
                                    <a:cubicBezTo>
                                      <a:pt x="5793981" y="1759768"/>
                                      <a:pt x="5537632" y="1796255"/>
                                      <a:pt x="5266233" y="1834787"/>
                                    </a:cubicBezTo>
                                    <a:cubicBezTo>
                                      <a:pt x="4963630" y="1877891"/>
                                      <a:pt x="4650880" y="1922341"/>
                                      <a:pt x="4329417" y="1922100"/>
                                    </a:cubicBezTo>
                                    <a:cubicBezTo>
                                      <a:pt x="4050487" y="1921795"/>
                                      <a:pt x="3761347" y="1880749"/>
                                      <a:pt x="3481667" y="1841010"/>
                                    </a:cubicBezTo>
                                    <a:cubicBezTo>
                                      <a:pt x="3198584" y="1800878"/>
                                      <a:pt x="2905925" y="1759375"/>
                                      <a:pt x="2623007" y="1759920"/>
                                    </a:cubicBezTo>
                                    <a:cubicBezTo>
                                      <a:pt x="2295322" y="1760594"/>
                                      <a:pt x="1977987" y="1808015"/>
                                      <a:pt x="1670990" y="1853951"/>
                                    </a:cubicBezTo>
                                    <a:cubicBezTo>
                                      <a:pt x="1405344" y="1893563"/>
                                      <a:pt x="1154443" y="1931129"/>
                                      <a:pt x="918629" y="1934774"/>
                                    </a:cubicBezTo>
                                    <a:cubicBezTo>
                                      <a:pt x="574523" y="1940324"/>
                                      <a:pt x="265024" y="1798364"/>
                                      <a:pt x="0" y="1777281"/>
                                    </a:cubicBezTo>
                                    <a:lnTo>
                                      <a:pt x="0" y="451694"/>
                                    </a:lnTo>
                                    <a:cubicBezTo>
                                      <a:pt x="164135" y="364038"/>
                                      <a:pt x="331407" y="261816"/>
                                      <a:pt x="501612" y="157714"/>
                                    </a:cubicBezTo>
                                    <a:close/>
                                  </a:path>
                                </a:pathLst>
                              </a:custGeom>
                              <a:solidFill>
                                <a:schemeClr val="accent1"/>
                              </a:solidFill>
                              <a:ln w="0" cap="flat">
                                <a:miter lim="127000"/>
                              </a:ln>
                            </wps:spPr>
                            <wps:style>
                              <a:lnRef idx="0">
                                <a:srgbClr val="000000">
                                  <a:alpha val="0"/>
                                </a:srgbClr>
                              </a:lnRef>
                              <a:fillRef idx="1">
                                <a:srgbClr val="12516F"/>
                              </a:fillRef>
                              <a:effectRef idx="0">
                                <a:scrgbClr r="0" g="0" b="0"/>
                              </a:effectRef>
                              <a:fontRef idx="none"/>
                            </wps:style>
                            <wps:bodyPr/>
                          </wps:wsp>
                          <wps:wsp>
                            <wps:cNvPr id="227673297" name="Freeform: Shape 9"/>
                            <wps:cNvSpPr/>
                            <wps:spPr>
                              <a:xfrm rot="180000">
                                <a:off x="8023857" y="2933547"/>
                                <a:ext cx="3845625" cy="2036218"/>
                              </a:xfrm>
                              <a:custGeom>
                                <a:avLst/>
                                <a:gdLst>
                                  <a:gd name="connsiteX0" fmla="*/ 0 w 3615674"/>
                                  <a:gd name="connsiteY0" fmla="*/ 0 h 2802136"/>
                                  <a:gd name="connsiteX1" fmla="*/ 201269 w 3615674"/>
                                  <a:gd name="connsiteY1" fmla="*/ 138298 h 2802136"/>
                                  <a:gd name="connsiteX2" fmla="*/ 201268 w 3615674"/>
                                  <a:gd name="connsiteY2" fmla="*/ 138299 h 2802136"/>
                                  <a:gd name="connsiteX3" fmla="*/ 416290 w 3615674"/>
                                  <a:gd name="connsiteY3" fmla="*/ 277439 h 2802136"/>
                                  <a:gd name="connsiteX4" fmla="*/ 2180707 w 3615674"/>
                                  <a:gd name="connsiteY4" fmla="*/ 931990 h 2802136"/>
                                  <a:gd name="connsiteX5" fmla="*/ 3615674 w 3615674"/>
                                  <a:gd name="connsiteY5" fmla="*/ 611622 h 2802136"/>
                                  <a:gd name="connsiteX6" fmla="*/ 3615674 w 3615674"/>
                                  <a:gd name="connsiteY6" fmla="*/ 1556182 h 2802136"/>
                                  <a:gd name="connsiteX7" fmla="*/ 3376460 w 3615674"/>
                                  <a:gd name="connsiteY7" fmla="*/ 1766379 h 2802136"/>
                                  <a:gd name="connsiteX8" fmla="*/ 613943 w 3615674"/>
                                  <a:gd name="connsiteY8" fmla="*/ 2802091 h 2802136"/>
                                  <a:gd name="connsiteX9" fmla="*/ 12200 w 3615674"/>
                                  <a:gd name="connsiteY9" fmla="*/ 2753333 h 2802136"/>
                                  <a:gd name="connsiteX10" fmla="*/ 0 w 3615674"/>
                                  <a:gd name="connsiteY10" fmla="*/ 2750787 h 2802136"/>
                                  <a:gd name="connsiteX11" fmla="*/ 0 w 3615674"/>
                                  <a:gd name="connsiteY11" fmla="*/ 0 h 2802136"/>
                                  <a:gd name="connsiteX0" fmla="*/ 0 w 3615674"/>
                                  <a:gd name="connsiteY0" fmla="*/ 0 h 2802136"/>
                                  <a:gd name="connsiteX1" fmla="*/ 201269 w 3615674"/>
                                  <a:gd name="connsiteY1" fmla="*/ 138298 h 2802136"/>
                                  <a:gd name="connsiteX2" fmla="*/ 416290 w 3615674"/>
                                  <a:gd name="connsiteY2" fmla="*/ 277439 h 2802136"/>
                                  <a:gd name="connsiteX3" fmla="*/ 2180707 w 3615674"/>
                                  <a:gd name="connsiteY3" fmla="*/ 931990 h 2802136"/>
                                  <a:gd name="connsiteX4" fmla="*/ 3615674 w 3615674"/>
                                  <a:gd name="connsiteY4" fmla="*/ 611622 h 2802136"/>
                                  <a:gd name="connsiteX5" fmla="*/ 3615674 w 3615674"/>
                                  <a:gd name="connsiteY5" fmla="*/ 1556182 h 2802136"/>
                                  <a:gd name="connsiteX6" fmla="*/ 3376460 w 3615674"/>
                                  <a:gd name="connsiteY6" fmla="*/ 1766379 h 2802136"/>
                                  <a:gd name="connsiteX7" fmla="*/ 613943 w 3615674"/>
                                  <a:gd name="connsiteY7" fmla="*/ 2802091 h 2802136"/>
                                  <a:gd name="connsiteX8" fmla="*/ 12200 w 3615674"/>
                                  <a:gd name="connsiteY8" fmla="*/ 2753333 h 2802136"/>
                                  <a:gd name="connsiteX9" fmla="*/ 0 w 3615674"/>
                                  <a:gd name="connsiteY9" fmla="*/ 2750787 h 2802136"/>
                                  <a:gd name="connsiteX10" fmla="*/ 0 w 3615674"/>
                                  <a:gd name="connsiteY10" fmla="*/ 0 h 2802136"/>
                                  <a:gd name="connsiteX0" fmla="*/ 0 w 3615674"/>
                                  <a:gd name="connsiteY0" fmla="*/ 0 h 2802136"/>
                                  <a:gd name="connsiteX1" fmla="*/ 416290 w 3615674"/>
                                  <a:gd name="connsiteY1" fmla="*/ 277439 h 2802136"/>
                                  <a:gd name="connsiteX2" fmla="*/ 2180707 w 3615674"/>
                                  <a:gd name="connsiteY2" fmla="*/ 931990 h 2802136"/>
                                  <a:gd name="connsiteX3" fmla="*/ 3615674 w 3615674"/>
                                  <a:gd name="connsiteY3" fmla="*/ 611622 h 2802136"/>
                                  <a:gd name="connsiteX4" fmla="*/ 3615674 w 3615674"/>
                                  <a:gd name="connsiteY4" fmla="*/ 1556182 h 2802136"/>
                                  <a:gd name="connsiteX5" fmla="*/ 3376460 w 3615674"/>
                                  <a:gd name="connsiteY5" fmla="*/ 1766379 h 2802136"/>
                                  <a:gd name="connsiteX6" fmla="*/ 613943 w 3615674"/>
                                  <a:gd name="connsiteY6" fmla="*/ 2802091 h 2802136"/>
                                  <a:gd name="connsiteX7" fmla="*/ 12200 w 3615674"/>
                                  <a:gd name="connsiteY7" fmla="*/ 2753333 h 2802136"/>
                                  <a:gd name="connsiteX8" fmla="*/ 0 w 3615674"/>
                                  <a:gd name="connsiteY8" fmla="*/ 2750787 h 2802136"/>
                                  <a:gd name="connsiteX9" fmla="*/ 0 w 3615674"/>
                                  <a:gd name="connsiteY9" fmla="*/ 0 h 2802136"/>
                                  <a:gd name="connsiteX0" fmla="*/ 0 w 3615674"/>
                                  <a:gd name="connsiteY0" fmla="*/ 0 h 2802136"/>
                                  <a:gd name="connsiteX1" fmla="*/ 407984 w 3615674"/>
                                  <a:gd name="connsiteY1" fmla="*/ 216926 h 2802136"/>
                                  <a:gd name="connsiteX2" fmla="*/ 2180707 w 3615674"/>
                                  <a:gd name="connsiteY2" fmla="*/ 931990 h 2802136"/>
                                  <a:gd name="connsiteX3" fmla="*/ 3615674 w 3615674"/>
                                  <a:gd name="connsiteY3" fmla="*/ 611622 h 2802136"/>
                                  <a:gd name="connsiteX4" fmla="*/ 3615674 w 3615674"/>
                                  <a:gd name="connsiteY4" fmla="*/ 1556182 h 2802136"/>
                                  <a:gd name="connsiteX5" fmla="*/ 3376460 w 3615674"/>
                                  <a:gd name="connsiteY5" fmla="*/ 1766379 h 2802136"/>
                                  <a:gd name="connsiteX6" fmla="*/ 613943 w 3615674"/>
                                  <a:gd name="connsiteY6" fmla="*/ 2802091 h 2802136"/>
                                  <a:gd name="connsiteX7" fmla="*/ 12200 w 3615674"/>
                                  <a:gd name="connsiteY7" fmla="*/ 2753333 h 2802136"/>
                                  <a:gd name="connsiteX8" fmla="*/ 0 w 3615674"/>
                                  <a:gd name="connsiteY8" fmla="*/ 2750787 h 2802136"/>
                                  <a:gd name="connsiteX9" fmla="*/ 0 w 3615674"/>
                                  <a:gd name="connsiteY9" fmla="*/ 0 h 2802136"/>
                                  <a:gd name="connsiteX0" fmla="*/ 0 w 3615674"/>
                                  <a:gd name="connsiteY0" fmla="*/ 0 h 2802136"/>
                                  <a:gd name="connsiteX1" fmla="*/ 489323 w 3615674"/>
                                  <a:gd name="connsiteY1" fmla="*/ 291594 h 2802136"/>
                                  <a:gd name="connsiteX2" fmla="*/ 2180707 w 3615674"/>
                                  <a:gd name="connsiteY2" fmla="*/ 931990 h 2802136"/>
                                  <a:gd name="connsiteX3" fmla="*/ 3615674 w 3615674"/>
                                  <a:gd name="connsiteY3" fmla="*/ 611622 h 2802136"/>
                                  <a:gd name="connsiteX4" fmla="*/ 3615674 w 3615674"/>
                                  <a:gd name="connsiteY4" fmla="*/ 1556182 h 2802136"/>
                                  <a:gd name="connsiteX5" fmla="*/ 3376460 w 3615674"/>
                                  <a:gd name="connsiteY5" fmla="*/ 1766379 h 2802136"/>
                                  <a:gd name="connsiteX6" fmla="*/ 613943 w 3615674"/>
                                  <a:gd name="connsiteY6" fmla="*/ 2802091 h 2802136"/>
                                  <a:gd name="connsiteX7" fmla="*/ 12200 w 3615674"/>
                                  <a:gd name="connsiteY7" fmla="*/ 2753333 h 2802136"/>
                                  <a:gd name="connsiteX8" fmla="*/ 0 w 3615674"/>
                                  <a:gd name="connsiteY8" fmla="*/ 2750787 h 2802136"/>
                                  <a:gd name="connsiteX9" fmla="*/ 0 w 3615674"/>
                                  <a:gd name="connsiteY9" fmla="*/ 0 h 2802136"/>
                                  <a:gd name="connsiteX0" fmla="*/ 0 w 3615674"/>
                                  <a:gd name="connsiteY0" fmla="*/ 0 h 2802138"/>
                                  <a:gd name="connsiteX1" fmla="*/ 489323 w 3615674"/>
                                  <a:gd name="connsiteY1" fmla="*/ 291596 h 2802138"/>
                                  <a:gd name="connsiteX2" fmla="*/ 2180707 w 3615674"/>
                                  <a:gd name="connsiteY2" fmla="*/ 931992 h 2802138"/>
                                  <a:gd name="connsiteX3" fmla="*/ 3615674 w 3615674"/>
                                  <a:gd name="connsiteY3" fmla="*/ 611624 h 2802138"/>
                                  <a:gd name="connsiteX4" fmla="*/ 3615674 w 3615674"/>
                                  <a:gd name="connsiteY4" fmla="*/ 1556184 h 2802138"/>
                                  <a:gd name="connsiteX5" fmla="*/ 3376460 w 3615674"/>
                                  <a:gd name="connsiteY5" fmla="*/ 1766381 h 2802138"/>
                                  <a:gd name="connsiteX6" fmla="*/ 613943 w 3615674"/>
                                  <a:gd name="connsiteY6" fmla="*/ 2802093 h 2802138"/>
                                  <a:gd name="connsiteX7" fmla="*/ 12200 w 3615674"/>
                                  <a:gd name="connsiteY7" fmla="*/ 2753335 h 2802138"/>
                                  <a:gd name="connsiteX8" fmla="*/ 0 w 3615674"/>
                                  <a:gd name="connsiteY8" fmla="*/ 2750789 h 2802138"/>
                                  <a:gd name="connsiteX9" fmla="*/ 0 w 3615674"/>
                                  <a:gd name="connsiteY9" fmla="*/ 0 h 2802138"/>
                                  <a:gd name="connsiteX0" fmla="*/ 0 w 3615674"/>
                                  <a:gd name="connsiteY0" fmla="*/ 0 h 2802138"/>
                                  <a:gd name="connsiteX1" fmla="*/ 489323 w 3615674"/>
                                  <a:gd name="connsiteY1" fmla="*/ 291596 h 2802138"/>
                                  <a:gd name="connsiteX2" fmla="*/ 2180707 w 3615674"/>
                                  <a:gd name="connsiteY2" fmla="*/ 931992 h 2802138"/>
                                  <a:gd name="connsiteX3" fmla="*/ 3615674 w 3615674"/>
                                  <a:gd name="connsiteY3" fmla="*/ 611624 h 2802138"/>
                                  <a:gd name="connsiteX4" fmla="*/ 3615674 w 3615674"/>
                                  <a:gd name="connsiteY4" fmla="*/ 1556184 h 2802138"/>
                                  <a:gd name="connsiteX5" fmla="*/ 3376460 w 3615674"/>
                                  <a:gd name="connsiteY5" fmla="*/ 1766381 h 2802138"/>
                                  <a:gd name="connsiteX6" fmla="*/ 613943 w 3615674"/>
                                  <a:gd name="connsiteY6" fmla="*/ 2802093 h 2802138"/>
                                  <a:gd name="connsiteX7" fmla="*/ 12200 w 3615674"/>
                                  <a:gd name="connsiteY7" fmla="*/ 2753335 h 2802138"/>
                                  <a:gd name="connsiteX8" fmla="*/ 0 w 3615674"/>
                                  <a:gd name="connsiteY8" fmla="*/ 2750789 h 2802138"/>
                                  <a:gd name="connsiteX9" fmla="*/ 0 w 3615674"/>
                                  <a:gd name="connsiteY9" fmla="*/ 0 h 28021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3615674" h="2802138">
                                    <a:moveTo>
                                      <a:pt x="0" y="0"/>
                                    </a:moveTo>
                                    <a:cubicBezTo>
                                      <a:pt x="153991" y="112027"/>
                                      <a:pt x="326215" y="194397"/>
                                      <a:pt x="489323" y="291596"/>
                                    </a:cubicBezTo>
                                    <a:cubicBezTo>
                                      <a:pt x="1080471" y="660529"/>
                                      <a:pt x="1659649" y="878654"/>
                                      <a:pt x="2180707" y="931992"/>
                                    </a:cubicBezTo>
                                    <a:cubicBezTo>
                                      <a:pt x="2701765" y="985330"/>
                                      <a:pt x="3142793" y="820333"/>
                                      <a:pt x="3615674" y="611624"/>
                                    </a:cubicBezTo>
                                    <a:lnTo>
                                      <a:pt x="3615674" y="1556184"/>
                                    </a:lnTo>
                                    <a:lnTo>
                                      <a:pt x="3376460" y="1766381"/>
                                    </a:lnTo>
                                    <a:cubicBezTo>
                                      <a:pt x="2506141" y="2531414"/>
                                      <a:pt x="1542903" y="2806206"/>
                                      <a:pt x="613943" y="2802093"/>
                                    </a:cubicBezTo>
                                    <a:cubicBezTo>
                                      <a:pt x="411512" y="2800414"/>
                                      <a:pt x="211304" y="2785648"/>
                                      <a:pt x="12200" y="2753335"/>
                                    </a:cubicBezTo>
                                    <a:lnTo>
                                      <a:pt x="0" y="2750789"/>
                                    </a:lnTo>
                                    <a:lnTo>
                                      <a:pt x="0" y="0"/>
                                    </a:lnTo>
                                    <a:close/>
                                  </a:path>
                                </a:pathLst>
                              </a:cu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grpSp>
                        <wpg:grpSp>
                          <wpg:cNvPr id="1992808916" name="Group 21"/>
                          <wpg:cNvGrpSpPr/>
                          <wpg:grpSpPr>
                            <a:xfrm>
                              <a:off x="6573078" y="2069106"/>
                              <a:ext cx="2160764" cy="523458"/>
                              <a:chOff x="0" y="439089"/>
                              <a:chExt cx="2160764" cy="523458"/>
                            </a:xfrm>
                          </wpg:grpSpPr>
                          <wps:wsp>
                            <wps:cNvPr id="1058761594" name="Freeform: Shape 9"/>
                            <wps:cNvSpPr/>
                            <wps:spPr>
                              <a:xfrm rot="244787">
                                <a:off x="0" y="439089"/>
                                <a:ext cx="2160764" cy="445125"/>
                              </a:xfrm>
                              <a:custGeom>
                                <a:avLst/>
                                <a:gdLst>
                                  <a:gd name="connsiteX0" fmla="*/ 4913947 w 4914900"/>
                                  <a:gd name="connsiteY0" fmla="*/ 0 h 1352550"/>
                                  <a:gd name="connsiteX1" fmla="*/ 4640580 w 4914900"/>
                                  <a:gd name="connsiteY1" fmla="*/ 204788 h 1352550"/>
                                  <a:gd name="connsiteX2" fmla="*/ 4413885 w 4914900"/>
                                  <a:gd name="connsiteY2" fmla="*/ 350520 h 1352550"/>
                                  <a:gd name="connsiteX3" fmla="*/ 3948112 w 4914900"/>
                                  <a:gd name="connsiteY3" fmla="*/ 570548 h 1352550"/>
                                  <a:gd name="connsiteX4" fmla="*/ 3041333 w 4914900"/>
                                  <a:gd name="connsiteY4" fmla="*/ 811530 h 1352550"/>
                                  <a:gd name="connsiteX5" fmla="*/ 2436495 w 4914900"/>
                                  <a:gd name="connsiteY5" fmla="*/ 864870 h 1352550"/>
                                  <a:gd name="connsiteX6" fmla="*/ 1454468 w 4914900"/>
                                  <a:gd name="connsiteY6" fmla="*/ 805815 h 1352550"/>
                                  <a:gd name="connsiteX7" fmla="*/ 44768 w 4914900"/>
                                  <a:gd name="connsiteY7" fmla="*/ 455295 h 1352550"/>
                                  <a:gd name="connsiteX8" fmla="*/ 0 w 4914900"/>
                                  <a:gd name="connsiteY8" fmla="*/ 450533 h 1352550"/>
                                  <a:gd name="connsiteX9" fmla="*/ 10477 w 4914900"/>
                                  <a:gd name="connsiteY9" fmla="*/ 459105 h 1352550"/>
                                  <a:gd name="connsiteX10" fmla="*/ 549593 w 4914900"/>
                                  <a:gd name="connsiteY10" fmla="*/ 739140 h 1352550"/>
                                  <a:gd name="connsiteX11" fmla="*/ 1250632 w 4914900"/>
                                  <a:gd name="connsiteY11" fmla="*/ 1040130 h 1352550"/>
                                  <a:gd name="connsiteX12" fmla="*/ 1898332 w 4914900"/>
                                  <a:gd name="connsiteY12" fmla="*/ 1231583 h 1352550"/>
                                  <a:gd name="connsiteX13" fmla="*/ 2636520 w 4914900"/>
                                  <a:gd name="connsiteY13" fmla="*/ 1341120 h 1352550"/>
                                  <a:gd name="connsiteX14" fmla="*/ 3229928 w 4914900"/>
                                  <a:gd name="connsiteY14" fmla="*/ 1342073 h 1352550"/>
                                  <a:gd name="connsiteX15" fmla="*/ 3962400 w 4914900"/>
                                  <a:gd name="connsiteY15" fmla="*/ 1213485 h 1352550"/>
                                  <a:gd name="connsiteX16" fmla="*/ 4923472 w 4914900"/>
                                  <a:gd name="connsiteY16" fmla="*/ 731520 h 1352550"/>
                                  <a:gd name="connsiteX17" fmla="*/ 4913947 w 4914900"/>
                                  <a:gd name="connsiteY17" fmla="*/ 0 h 1352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914900" h="1352550">
                                    <a:moveTo>
                                      <a:pt x="4913947" y="0"/>
                                    </a:moveTo>
                                    <a:cubicBezTo>
                                      <a:pt x="4825366" y="71438"/>
                                      <a:pt x="4734878" y="141923"/>
                                      <a:pt x="4640580" y="204788"/>
                                    </a:cubicBezTo>
                                    <a:cubicBezTo>
                                      <a:pt x="4565333" y="254318"/>
                                      <a:pt x="4491991" y="307658"/>
                                      <a:pt x="4413885" y="350520"/>
                                    </a:cubicBezTo>
                                    <a:cubicBezTo>
                                      <a:pt x="4292918" y="416243"/>
                                      <a:pt x="3958590" y="566738"/>
                                      <a:pt x="3948112" y="570548"/>
                                    </a:cubicBezTo>
                                    <a:cubicBezTo>
                                      <a:pt x="3655695" y="686753"/>
                                      <a:pt x="3352800" y="764858"/>
                                      <a:pt x="3041333" y="811530"/>
                                    </a:cubicBezTo>
                                    <a:cubicBezTo>
                                      <a:pt x="2856547" y="840105"/>
                                      <a:pt x="2451735" y="864870"/>
                                      <a:pt x="2436495" y="864870"/>
                                    </a:cubicBezTo>
                                    <a:cubicBezTo>
                                      <a:pt x="2106930" y="872490"/>
                                      <a:pt x="1780222" y="852488"/>
                                      <a:pt x="1454468" y="805815"/>
                                    </a:cubicBezTo>
                                    <a:cubicBezTo>
                                      <a:pt x="972502" y="737235"/>
                                      <a:pt x="502920" y="621030"/>
                                      <a:pt x="44768" y="455295"/>
                                    </a:cubicBezTo>
                                    <a:cubicBezTo>
                                      <a:pt x="31432" y="450533"/>
                                      <a:pt x="18097" y="438150"/>
                                      <a:pt x="0" y="450533"/>
                                    </a:cubicBezTo>
                                    <a:cubicBezTo>
                                      <a:pt x="3810" y="453390"/>
                                      <a:pt x="7620" y="457200"/>
                                      <a:pt x="10477" y="459105"/>
                                    </a:cubicBezTo>
                                    <a:cubicBezTo>
                                      <a:pt x="192405" y="547688"/>
                                      <a:pt x="367665" y="649605"/>
                                      <a:pt x="549593" y="739140"/>
                                    </a:cubicBezTo>
                                    <a:cubicBezTo>
                                      <a:pt x="778193" y="852488"/>
                                      <a:pt x="1011555" y="952500"/>
                                      <a:pt x="1250632" y="1040130"/>
                                    </a:cubicBezTo>
                                    <a:cubicBezTo>
                                      <a:pt x="1462088" y="1118235"/>
                                      <a:pt x="1679257" y="1180148"/>
                                      <a:pt x="1898332" y="1231583"/>
                                    </a:cubicBezTo>
                                    <a:cubicBezTo>
                                      <a:pt x="2109788" y="1281113"/>
                                      <a:pt x="2629853" y="1341120"/>
                                      <a:pt x="2636520" y="1341120"/>
                                    </a:cubicBezTo>
                                    <a:cubicBezTo>
                                      <a:pt x="2833687" y="1360170"/>
                                      <a:pt x="3031808" y="1356360"/>
                                      <a:pt x="3229928" y="1342073"/>
                                    </a:cubicBezTo>
                                    <a:cubicBezTo>
                                      <a:pt x="3478530" y="1324928"/>
                                      <a:pt x="3723322" y="1283970"/>
                                      <a:pt x="3962400" y="1213485"/>
                                    </a:cubicBezTo>
                                    <a:cubicBezTo>
                                      <a:pt x="4297680" y="1122998"/>
                                      <a:pt x="4923472" y="756285"/>
                                      <a:pt x="4923472" y="731520"/>
                                    </a:cubicBezTo>
                                    <a:cubicBezTo>
                                      <a:pt x="4922520" y="500063"/>
                                      <a:pt x="4928235" y="12383"/>
                                      <a:pt x="4913947" y="0"/>
                                    </a:cubicBezTo>
                                    <a:close/>
                                  </a:path>
                                </a:pathLst>
                              </a:custGeom>
                              <a:solidFill>
                                <a:schemeClr val="bg2">
                                  <a:lumMod val="20000"/>
                                  <a:lumOff val="80000"/>
                                </a:schemeClr>
                              </a:solidFill>
                              <a:ln w="9525" cap="flat">
                                <a:noFill/>
                                <a:prstDash val="solid"/>
                                <a:miter/>
                              </a:ln>
                            </wps:spPr>
                            <wps:bodyPr rtlCol="0" anchor="ctr"/>
                          </wps:wsp>
                          <wps:wsp>
                            <wps:cNvPr id="1407948927" name="Freeform: Shape 7"/>
                            <wps:cNvSpPr/>
                            <wps:spPr>
                              <a:xfrm rot="244787">
                                <a:off x="92766" y="700819"/>
                                <a:ext cx="2060109" cy="261728"/>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0 w 6785839"/>
                                  <a:gd name="connsiteY20" fmla="*/ 0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624664" y="278952"/>
                                      <a:pt x="90792" y="39147"/>
                                      <a:pt x="0" y="0"/>
                                    </a:cubicBezTo>
                                    <a:close/>
                                  </a:path>
                                </a:pathLst>
                              </a:custGeom>
                              <a:solidFill>
                                <a:schemeClr val="accent3"/>
                              </a:solidFill>
                              <a:ln w="9525" cap="flat">
                                <a:noFill/>
                                <a:prstDash val="solid"/>
                                <a:miter/>
                              </a:ln>
                            </wps:spPr>
                            <wps:txbx>
                              <w:txbxContent>
                                <w:p w14:paraId="74CFBD1D" w14:textId="77777777" w:rsidR="00D23919" w:rsidRDefault="00D23919" w:rsidP="009138E9"/>
                              </w:txbxContent>
                            </wps:txbx>
                            <wps:bodyPr wrap="square" rtlCol="0" anchor="ctr">
                              <a:noAutofit/>
                            </wps:bodyPr>
                          </wps:wsp>
                        </wpg:grpSp>
                      </wpg:grpSp>
                      <wps:wsp>
                        <wps:cNvPr id="982743588" name="Freeform: Shape 9">
                          <a:extLst>
                            <a:ext uri="{FF2B5EF4-FFF2-40B4-BE49-F238E27FC236}">
                              <a16:creationId xmlns:a16="http://schemas.microsoft.com/office/drawing/2014/main" id="{9EA4C802-8B48-2DEF-BA6E-E6BA631A9F2F}"/>
                            </a:ext>
                          </a:extLst>
                        </wps:cNvPr>
                        <wps:cNvSpPr/>
                        <wps:spPr>
                          <a:xfrm>
                            <a:off x="689113" y="0"/>
                            <a:ext cx="8229219" cy="2675728"/>
                          </a:xfrm>
                          <a:custGeom>
                            <a:avLst/>
                            <a:gdLst>
                              <a:gd name="connsiteX0" fmla="*/ 5517769 w 8229219"/>
                              <a:gd name="connsiteY0" fmla="*/ 1182208 h 2675728"/>
                              <a:gd name="connsiteX1" fmla="*/ 5668704 w 8229219"/>
                              <a:gd name="connsiteY1" fmla="*/ 1255920 h 2675728"/>
                              <a:gd name="connsiteX2" fmla="*/ 5668703 w 8229219"/>
                              <a:gd name="connsiteY2" fmla="*/ 1255921 h 2675728"/>
                              <a:gd name="connsiteX3" fmla="*/ 5829952 w 8229219"/>
                              <a:gd name="connsiteY3" fmla="*/ 1330081 h 2675728"/>
                              <a:gd name="connsiteX4" fmla="*/ 7153115 w 8229219"/>
                              <a:gd name="connsiteY4" fmla="*/ 1678953 h 2675728"/>
                              <a:gd name="connsiteX5" fmla="*/ 8229219 w 8229219"/>
                              <a:gd name="connsiteY5" fmla="*/ 1508199 h 2675728"/>
                              <a:gd name="connsiteX6" fmla="*/ 8229219 w 8229219"/>
                              <a:gd name="connsiteY6" fmla="*/ 2011643 h 2675728"/>
                              <a:gd name="connsiteX7" fmla="*/ 8049829 w 8229219"/>
                              <a:gd name="connsiteY7" fmla="*/ 2123677 h 2675728"/>
                              <a:gd name="connsiteX8" fmla="*/ 5978175 w 8229219"/>
                              <a:gd name="connsiteY8" fmla="*/ 2675704 h 2675728"/>
                              <a:gd name="connsiteX9" fmla="*/ 5526918 w 8229219"/>
                              <a:gd name="connsiteY9" fmla="*/ 2649717 h 2675728"/>
                              <a:gd name="connsiteX10" fmla="*/ 5517769 w 8229219"/>
                              <a:gd name="connsiteY10" fmla="*/ 2648360 h 2675728"/>
                              <a:gd name="connsiteX11" fmla="*/ 2814828 w 8229219"/>
                              <a:gd name="connsiteY11" fmla="*/ 26271 h 2675728"/>
                              <a:gd name="connsiteX12" fmla="*/ 2926861 w 8229219"/>
                              <a:gd name="connsiteY12" fmla="*/ 43713 h 2675728"/>
                              <a:gd name="connsiteX13" fmla="*/ 4855938 w 8229219"/>
                              <a:gd name="connsiteY13" fmla="*/ 847479 h 2675728"/>
                              <a:gd name="connsiteX14" fmla="*/ 5441824 w 8229219"/>
                              <a:gd name="connsiteY14" fmla="*/ 1153605 h 2675728"/>
                              <a:gd name="connsiteX15" fmla="*/ 5487543 w 8229219"/>
                              <a:gd name="connsiteY15" fmla="*/ 1175939 h 2675728"/>
                              <a:gd name="connsiteX16" fmla="*/ 5487543 w 8229219"/>
                              <a:gd name="connsiteY16" fmla="*/ 2642471 h 2675728"/>
                              <a:gd name="connsiteX17" fmla="*/ 5273241 w 8229219"/>
                              <a:gd name="connsiteY17" fmla="*/ 2610674 h 2675728"/>
                              <a:gd name="connsiteX18" fmla="*/ 4152629 w 8229219"/>
                              <a:gd name="connsiteY18" fmla="*/ 2171962 h 2675728"/>
                              <a:gd name="connsiteX19" fmla="*/ 2861598 w 8229219"/>
                              <a:gd name="connsiteY19" fmla="*/ 1494926 h 2675728"/>
                              <a:gd name="connsiteX20" fmla="*/ 2814828 w 8229219"/>
                              <a:gd name="connsiteY20" fmla="*/ 1480908 h 2675728"/>
                              <a:gd name="connsiteX21" fmla="*/ 2464208 w 8229219"/>
                              <a:gd name="connsiteY21" fmla="*/ 2 h 2675728"/>
                              <a:gd name="connsiteX22" fmla="*/ 2758251 w 8229219"/>
                              <a:gd name="connsiteY22" fmla="*/ 18901 h 2675728"/>
                              <a:gd name="connsiteX23" fmla="*/ 2794000 w 8229219"/>
                              <a:gd name="connsiteY23" fmla="*/ 24466 h 2675728"/>
                              <a:gd name="connsiteX24" fmla="*/ 2794000 w 8229219"/>
                              <a:gd name="connsiteY24" fmla="*/ 1479125 h 2675728"/>
                              <a:gd name="connsiteX25" fmla="*/ 2733235 w 8229219"/>
                              <a:gd name="connsiteY25" fmla="*/ 1460911 h 2675728"/>
                              <a:gd name="connsiteX26" fmla="*/ 2412451 w 8229219"/>
                              <a:gd name="connsiteY26" fmla="*/ 1401868 h 2675728"/>
                              <a:gd name="connsiteX27" fmla="*/ 551209 w 8229219"/>
                              <a:gd name="connsiteY27" fmla="*/ 1881073 h 2675728"/>
                              <a:gd name="connsiteX28" fmla="*/ 0 w 8229219"/>
                              <a:gd name="connsiteY28" fmla="*/ 2110739 h 2675728"/>
                              <a:gd name="connsiteX29" fmla="*/ 0 w 8229219"/>
                              <a:gd name="connsiteY29" fmla="*/ 863520 h 2675728"/>
                              <a:gd name="connsiteX30" fmla="*/ 1424696 w 8229219"/>
                              <a:gd name="connsiteY30" fmla="*/ 191602 h 2675728"/>
                              <a:gd name="connsiteX31" fmla="*/ 1623114 w 8229219"/>
                              <a:gd name="connsiteY31" fmla="*/ 129207 h 2675728"/>
                              <a:gd name="connsiteX32" fmla="*/ 1621214 w 8229219"/>
                              <a:gd name="connsiteY32" fmla="*/ 128222 h 2675728"/>
                              <a:gd name="connsiteX33" fmla="*/ 2464208 w 8229219"/>
                              <a:gd name="connsiteY33" fmla="*/ 2 h 267572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8229219" h="2675728">
                                <a:moveTo>
                                  <a:pt x="5517769" y="1182208"/>
                                </a:moveTo>
                                <a:lnTo>
                                  <a:pt x="5668704" y="1255920"/>
                                </a:lnTo>
                                <a:lnTo>
                                  <a:pt x="5668703" y="1255921"/>
                                </a:lnTo>
                                <a:lnTo>
                                  <a:pt x="5829952" y="1330081"/>
                                </a:lnTo>
                                <a:cubicBezTo>
                                  <a:pt x="6273263" y="1526720"/>
                                  <a:pt x="6717752" y="1669596"/>
                                  <a:pt x="7153115" y="1678953"/>
                                </a:cubicBezTo>
                                <a:cubicBezTo>
                                  <a:pt x="7515733" y="1687434"/>
                                  <a:pt x="7874598" y="1619439"/>
                                  <a:pt x="8229219" y="1508199"/>
                                </a:cubicBezTo>
                                <a:lnTo>
                                  <a:pt x="8229219" y="2011643"/>
                                </a:lnTo>
                                <a:cubicBezTo>
                                  <a:pt x="8169781" y="2048531"/>
                                  <a:pt x="8110007" y="2085976"/>
                                  <a:pt x="8049829" y="2123677"/>
                                </a:cubicBezTo>
                                <a:cubicBezTo>
                                  <a:pt x="7397163" y="2531434"/>
                                  <a:pt x="6674816" y="2677896"/>
                                  <a:pt x="5978175" y="2675704"/>
                                </a:cubicBezTo>
                                <a:cubicBezTo>
                                  <a:pt x="5826368" y="2674809"/>
                                  <a:pt x="5676229" y="2666939"/>
                                  <a:pt x="5526918" y="2649717"/>
                                </a:cubicBezTo>
                                <a:lnTo>
                                  <a:pt x="5517769" y="2648360"/>
                                </a:lnTo>
                                <a:close/>
                                <a:moveTo>
                                  <a:pt x="2814828" y="26271"/>
                                </a:moveTo>
                                <a:lnTo>
                                  <a:pt x="2926861" y="43713"/>
                                </a:lnTo>
                                <a:cubicBezTo>
                                  <a:pt x="3568172" y="161575"/>
                                  <a:pt x="4220742" y="509430"/>
                                  <a:pt x="4855938" y="847479"/>
                                </a:cubicBezTo>
                                <a:cubicBezTo>
                                  <a:pt x="5049822" y="950956"/>
                                  <a:pt x="5245410" y="1055284"/>
                                  <a:pt x="5441824" y="1153605"/>
                                </a:cubicBezTo>
                                <a:lnTo>
                                  <a:pt x="5487543" y="1175939"/>
                                </a:lnTo>
                                <a:lnTo>
                                  <a:pt x="5487543" y="2642471"/>
                                </a:lnTo>
                                <a:lnTo>
                                  <a:pt x="5273241" y="2610674"/>
                                </a:lnTo>
                                <a:cubicBezTo>
                                  <a:pt x="4901511" y="2542730"/>
                                  <a:pt x="4532339" y="2408881"/>
                                  <a:pt x="4152629" y="2171962"/>
                                </a:cubicBezTo>
                                <a:cubicBezTo>
                                  <a:pt x="3727855" y="1906791"/>
                                  <a:pt x="3292200" y="1635129"/>
                                  <a:pt x="2861598" y="1494926"/>
                                </a:cubicBezTo>
                                <a:lnTo>
                                  <a:pt x="2814828" y="1480908"/>
                                </a:lnTo>
                                <a:close/>
                                <a:moveTo>
                                  <a:pt x="2464208" y="2"/>
                                </a:moveTo>
                                <a:cubicBezTo>
                                  <a:pt x="2561835" y="-160"/>
                                  <a:pt x="2659884" y="6430"/>
                                  <a:pt x="2758251" y="18901"/>
                                </a:cubicBezTo>
                                <a:lnTo>
                                  <a:pt x="2794000" y="24466"/>
                                </a:lnTo>
                                <a:lnTo>
                                  <a:pt x="2794000" y="1479125"/>
                                </a:lnTo>
                                <a:lnTo>
                                  <a:pt x="2733235" y="1460911"/>
                                </a:lnTo>
                                <a:cubicBezTo>
                                  <a:pt x="2625825" y="1431577"/>
                                  <a:pt x="2518814" y="1411177"/>
                                  <a:pt x="2412451" y="1401868"/>
                                </a:cubicBezTo>
                                <a:cubicBezTo>
                                  <a:pt x="1776672" y="1347845"/>
                                  <a:pt x="1153494" y="1618576"/>
                                  <a:pt x="551209" y="1881073"/>
                                </a:cubicBezTo>
                                <a:cubicBezTo>
                                  <a:pt x="364175" y="1962401"/>
                                  <a:pt x="180363" y="2042261"/>
                                  <a:pt x="0" y="2110739"/>
                                </a:cubicBezTo>
                                <a:lnTo>
                                  <a:pt x="0" y="863520"/>
                                </a:lnTo>
                                <a:cubicBezTo>
                                  <a:pt x="466067" y="608537"/>
                                  <a:pt x="940990" y="356981"/>
                                  <a:pt x="1424696" y="191602"/>
                                </a:cubicBezTo>
                                <a:lnTo>
                                  <a:pt x="1623114" y="129207"/>
                                </a:lnTo>
                                <a:lnTo>
                                  <a:pt x="1621214" y="128222"/>
                                </a:lnTo>
                                <a:cubicBezTo>
                                  <a:pt x="1899383" y="48679"/>
                                  <a:pt x="2180372" y="854"/>
                                  <a:pt x="2464208" y="2"/>
                                </a:cubicBezTo>
                                <a:close/>
                              </a:path>
                            </a:pathLst>
                          </a:custGeom>
                          <a:blipFill>
                            <a:blip r:embed="rId34" cstate="screen">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wgp>
                  </a:graphicData>
                </a:graphic>
              </wp:anchor>
            </w:drawing>
          </mc:Choice>
          <mc:Fallback>
            <w:pict>
              <v:group w14:anchorId="6237E267" id="Group 33" o:spid="_x0000_s1040" style="position:absolute;margin-left:-78.25pt;margin-top:593.75pt;width:732.2pt;height:270.3pt;z-index:251673599;mso-position-horizontal-relative:page;mso-position-vertical-relative:page" coordsize="92989,343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">
                <v:group id="Group 1829661585" o:spid="_x0000_s1041" style="position:absolute;top:132;width:92989;height:34197" coordorigin=",10118" coordsize="92989,34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">
                  <v:group id="Group 8" o:spid="_x0000_s1042" style="position:absolute;top:10118;width:92989;height:34208" coordorigin=",13493" coordsize="124012,45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">
                    <o:lock v:ext="edit" aspectratio="t"/>
                    <v:shape id="Freeform: Shape 10" o:spid="_x0000_s1043" style="position:absolute;top:13493;width:47082;height:33172;visibility:visible;mso-wrap-style:square;v-text-anchor:middle" coordsize="3725832,3959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" path="m3286051,6v130186,-305,260936,12057,392110,35448l3725832,45893r,2728474l3644801,2740203v-143232,-55021,-285933,-93284,-427769,-110745c2369213,2528128,1538198,3035933,735043,3528294,485631,3680839,240517,3830630,,3959074l,1619689c621505,1141423,1254821,669584,1899849,359386l2164441,242352r-2533,-1847c2532850,91307,2907552,1603,3286051,6xe" fillcolor="#27a9ca [3214]" stroked="f" strokeweight="1pt">
                      <v:stroke joinstyle="miter"/>
                      <v:path arrowok="t" o:connecttype="custom" o:connectlocs="4152549,5;4648055,29706;4708296,38452;4708296,2324562;4605898,2295937;4065331,2203147;928866,2956256;0,3317194;0,1357091;2400820,301119;2735182,203060;2731981,201512;4152549,5" o:connectangles="0,0,0,0,0,0,0,0,0,0,0,0,0"/>
                      <o:lock v:ext="edit" aspectratio="t"/>
                    </v:shape>
                    <v:shape id="dark blue" o:spid="_x0000_s1044" style="position:absolute;left:13219;top:31408;width:110793;height:27704;visibility:visible;mso-wrap-style:square;v-text-anchor:top" coordsize="7442200,1934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" path="m501612,157714c867510,6485,1722407,-84509,2234810,113861v509694,197321,998702,238728,1525190,413931c4286489,702995,4841164,1160493,5393741,1165078v633946,2806,1291285,-184722,1885213,-706806l7442200,314826r,1472882l7275030,1782197v-318630,-10796,-755116,-25528,-1239914,-23496c5793981,1759768,5537632,1796255,5266233,1834787v-302603,43104,-615353,87554,-936816,87313c4050487,1921795,3761347,1880749,3481667,1841010v-283083,-40132,-575742,-81635,-858660,-81090c2295322,1760594,1977987,1808015,1670990,1853951v-265646,39612,-516547,77178,-752361,80823c574523,1940324,265024,1798364,,1777281l,451694c164135,364038,331407,261816,501612,157714xe" fillcolor="#12516f [3204]" stroked="f" strokeweight="0">
                      <v:stroke miterlimit="83231f" joinstyle="miter"/>
                      <v:path arrowok="t" o:connecttype="custom" o:connectlocs="746757,225810;3326994,163022;5597566,755675;8029740,1668120;10836284,656139;11079311,450757;11079311,2559581;10830443,2551690;8984565,2518049;7839917,2626987;6445266,2751999;5183208,2635897;3904909,2519795;2487627,2654425;1367576,2770145;0,2544652;0,646720;746757,225810" o:connectangles="0,0,0,0,0,0,0,0,0,0,0,0,0,0,0,0,0,0"/>
                    </v:shape>
                    <v:shape id="Freeform: Shape 9" o:spid="_x0000_s1045" style="position:absolute;left:80238;top:29335;width:38456;height:20362;rotation:3;visibility:visible;mso-wrap-style:square;v-text-anchor:middle" coordsize="3615674,2802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" path="m,c153991,112027,326215,194397,489323,291596v591148,368933,1170326,587058,1691384,640396c2701765,985330,3142793,820333,3615674,611624r,944560l3376460,1766381c2506141,2531414,1542903,2806206,613943,2802093,411512,2800414,211304,2785648,12200,2753335l,2750789,,xe" fillcolor="#ffc000 [3207]" stroked="f" strokeweight="1pt">
                      <v:stroke joinstyle="miter"/>
                      <v:path arrowok="t" o:connecttype="custom" o:connectlocs="0,0;520443,211893;2319396,677247;3845625,444446;3845625,1130826;3591197,1283569;652989,2036185;12976,2000755;0,1998904;0,0" o:connectangles="0,0,0,0,0,0,0,0,0,0"/>
                    </v:shape>
                  </v:group>
                  <v:group id="Group 21" o:spid="_x0000_s1046" style="position:absolute;left:65730;top:20691;width:21608;height:5234" coordorigin=",4390" coordsize="21607,5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">
                    <v:shape id="Freeform: Shape 9" o:spid="_x0000_s1047" style="position:absolute;top:4390;width:21607;height:4452;rotation:267373fd;visibility:visible;mso-wrap-style:square;v-text-anchor:middle" coordsize="4914900,1352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" path="m4913947,v-88581,71438,-179069,141923,-273367,204788c4565333,254318,4491991,307658,4413885,350520v-120967,65723,-455295,216218,-465773,220028c3655695,686753,3352800,764858,3041333,811530v-184786,28575,-589598,53340,-604838,53340c2106930,872490,1780222,852488,1454468,805815,972502,737235,502920,621030,44768,455295,31432,450533,18097,438150,,450533v3810,2857,7620,6667,10477,8572c192405,547688,367665,649605,549593,739140v228600,113348,461962,213360,701039,300990c1462088,1118235,1679257,1180148,1898332,1231583v211456,49530,731521,109537,738188,109537c2833687,1360170,3031808,1356360,3229928,1342073v248602,-17145,493394,-58103,732472,-128588c4297680,1122998,4923472,756285,4923472,731520,4922520,500063,4928235,12383,4913947,xe" fillcolor="#d1eef6 [670]" stroked="f">
                      <v:stroke joinstyle="miter"/>
                      <v:path arrowok="t" o:connecttype="custom" o:connectlocs="2160345,0;2040163,67396;1940500,115356;1735730,187768;1337078,267075;1071169,284629;639436,265194;19682,149838;0,148271;4606,151092;241621,243251;549822,342307;834574,405315;1159108,441363;1419991,441677;1742011,399359;2164533,240744;2160345,0" o:connectangles="0,0,0,0,0,0,0,0,0,0,0,0,0,0,0,0,0,0"/>
                    </v:shape>
                    <v:shape id="_x0000_s1048" style="position:absolute;left:927;top:7008;width:20601;height:2617;rotation:267373fd;visibility:visible;mso-wrap-style:square;v-text-anchor:middle" coordsize="6785839,79818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" adj="-11796480,,540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624664,278952,90792,39147,,xe" fillcolor="#9cc2d5 [3206]" stroked="f">
                      <v:stroke joinstyle="miter"/>
                      <v:formulas/>
                      <v:path arrowok="t" o:connecttype="custom" o:connectlocs="0,0;105278,44687;266056,114142;480909,170946;669158,208650;942133,240401;1227832,247346;1783615,152590;1968105,66763;2033999,24532;2060109,5166;2060109,14579;2043479,27509;1977403,71902;1792404,162121;1235088,261728;948601,254427;674873,221051;486104,181417;270659,121705;0,0" o:connectangles="0,0,0,0,0,0,0,0,0,0,0,0,0,0,0,0,0,0,0,0,0" textboxrect="0,0,6785839,798186"/>
                      <v:textbox>
                        <w:txbxContent>
                          <w:p w14:paraId="74CFBD1D" w14:textId="77777777" w:rsidR="00D23919" w:rsidRDefault="00D23919" w:rsidP="009138E9"/>
                        </w:txbxContent>
                      </v:textbox>
                    </v:shape>
                  </v:group>
                </v:group>
                <v:shape id="Freeform: Shape 9" o:spid="_x0000_s1049" style="position:absolute;left:6891;width:82292;height:26757;visibility:visible;mso-wrap-style:square;v-text-anchor:middle" coordsize="8229219,267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" path="m5517769,1182208r150935,73712l5668703,1255921r161249,74160c6273263,1526720,6717752,1669596,7153115,1678953v362618,8481,721483,-59514,1076104,-170754l8229219,2011643v-59438,36888,-119212,74333,-179390,112034c7397163,2531434,6674816,2677896,5978175,2675704v-151807,-895,-301946,-8765,-451257,-25987l5517769,2648360r,-1466152xm2814828,26271r112033,17442c3568172,161575,4220742,509430,4855938,847479v193884,103477,389472,207805,585886,306126l5487543,1175939r,1466532l5273241,2610674c4901511,2542730,4532339,2408881,4152629,2171962,3727855,1906791,3292200,1635129,2861598,1494926r-46770,-14018l2814828,26271xm2464208,2v97627,-162,195676,6428,294043,18899l2794000,24466r,1454659l2733235,1460911v-107410,-29334,-214421,-49734,-320784,-59043c1776672,1347845,1153494,1618576,551209,1881073,364175,1962401,180363,2042261,,2110739l,863520c466067,608537,940990,356981,1424696,191602r198418,-62395l1621214,128222c1899383,48679,2180372,854,2464208,2xe" stroked="f" strokeweight="1pt">
                  <v:fill r:id="rId35" o:title="" recolor="t" rotate="t" type="frame"/>
                  <v:stroke joinstyle="miter"/>
                  <v:path arrowok="t" o:connecttype="custom" o:connectlocs="5517769,1182208;5668704,1255920;5668703,1255921;5829952,1330081;7153115,1678953;8229219,1508199;8229219,2011643;8049829,2123677;5978175,2675704;5526918,2649717;5517769,2648360;2814828,26271;2926861,43713;4855938,847479;5441824,1153605;5487543,1175939;5487543,2642471;5273241,2610674;4152629,2171962;2861598,1494926;2814828,1480908;2464208,2;2758251,18901;2794000,24466;2794000,1479125;2733235,1460911;2412451,1401868;551209,1881073;0,2110739;0,863520;1424696,191602;1623114,129207;1621214,128222;2464208,2" o:connectangles="0,0,0,0,0,0,0,0,0,0,0,0,0,0,0,0,0,0,0,0,0,0,0,0,0,0,0,0,0,0,0,0,0,0"/>
                </v:shape>
                <w10:wrap anchorx="page" anchory="page"/>
              </v:group>
            </w:pict>
          </mc:Fallback>
        </mc:AlternateContent>
      </w:r>
      <w:r w:rsidR="00FB26BB">
        <w:rPr>
          <w:noProof/>
          <w:lang w:eastAsia="en-GB"/>
        </w:rPr>
        <mc:AlternateContent>
          <mc:Choice Requires="wps">
            <w:drawing>
              <wp:anchor distT="0" distB="0" distL="114300" distR="114300" simplePos="0" relativeHeight="251685888" behindDoc="0" locked="0" layoutInCell="1" allowOverlap="1" wp14:anchorId="000CBBA3" wp14:editId="331ECA76">
                <wp:simplePos x="0" y="0"/>
                <wp:positionH relativeFrom="column">
                  <wp:posOffset>-337820</wp:posOffset>
                </wp:positionH>
                <wp:positionV relativeFrom="page">
                  <wp:posOffset>9579536</wp:posOffset>
                </wp:positionV>
                <wp:extent cx="4536374" cy="953770"/>
                <wp:effectExtent l="0" t="0" r="0" b="0"/>
                <wp:wrapNone/>
                <wp:docPr id="3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6374" cy="953770"/>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1CC65167" w14:textId="77777777" w:rsidR="00C848DC" w:rsidRPr="005D2E5A" w:rsidRDefault="00F574A8" w:rsidP="005D2E5A">
                            <w:pPr>
                              <w:pStyle w:val="Heading3"/>
                            </w:pPr>
                            <w:r w:rsidRPr="005D2E5A">
                              <w:t>Contact</w:t>
                            </w:r>
                          </w:p>
                          <w:p w14:paraId="20B8500E" w14:textId="48ABA786" w:rsidR="000751FA" w:rsidRDefault="00C848DC" w:rsidP="000751FA">
                            <w:pPr>
                              <w:pStyle w:val="BodyText2"/>
                              <w:spacing w:after="0"/>
                            </w:pPr>
                            <w:r w:rsidRPr="005D2E5A">
                              <w:t xml:space="preserve">Sarah Brown, </w:t>
                            </w:r>
                            <w:r w:rsidR="00FB26BB">
                              <w:t>Partnerships</w:t>
                            </w:r>
                            <w:r w:rsidRPr="005D2E5A">
                              <w:t xml:space="preserve"> Manager </w:t>
                            </w:r>
                          </w:p>
                          <w:p w14:paraId="7F2DAB3D" w14:textId="4FAB41BB" w:rsidR="00C848DC" w:rsidRPr="005D2E5A" w:rsidRDefault="000751FA" w:rsidP="000751FA">
                            <w:pPr>
                              <w:pStyle w:val="BodyText2"/>
                              <w:spacing w:after="0"/>
                            </w:pPr>
                            <w:hyperlink r:id="rId36" w:history="1">
                              <w:r w:rsidRPr="000751FA">
                                <w:rPr>
                                  <w:rStyle w:val="Hyperlink"/>
                                  <w:color w:val="BFF0FE" w:themeColor="accent2" w:themeTint="33"/>
                                </w:rPr>
                                <w:t>manager@smeef.scot</w:t>
                              </w:r>
                            </w:hyperlink>
                            <w:r w:rsidR="000D58BC">
                              <w:t xml:space="preserve"> </w:t>
                            </w:r>
                            <w:r w:rsidR="00E604DC">
                              <w:t xml:space="preserve">| </w:t>
                            </w:r>
                            <w:r w:rsidR="000D58BC">
                              <w:t>07717 571762</w:t>
                            </w:r>
                          </w:p>
                          <w:p w14:paraId="160F46AA" w14:textId="5827D8D5" w:rsidR="00C848DC" w:rsidRPr="005D2E5A" w:rsidRDefault="000751FA" w:rsidP="000751FA">
                            <w:pPr>
                              <w:pStyle w:val="BodyText2"/>
                              <w:spacing w:after="0"/>
                            </w:pPr>
                            <w:hyperlink r:id="rId37" w:history="1">
                              <w:r w:rsidRPr="000751FA">
                                <w:rPr>
                                  <w:rStyle w:val="Hyperlink"/>
                                  <w:color w:val="FFFFFF" w:themeColor="background1"/>
                                </w:rPr>
                                <w:t>www.smeef.scot</w:t>
                              </w:r>
                            </w:hyperlink>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0CBBA3" id="Text Box 14" o:spid="_x0000_s1050" type="#_x0000_t202" style="position:absolute;margin-left:-26.6pt;margin-top:754.3pt;width:357.2pt;height:75.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" filled="f" stroked="f">
                <v:textbox>
                  <w:txbxContent>
                    <w:p w14:paraId="1CC65167" w14:textId="77777777" w:rsidR="00C848DC" w:rsidRPr="005D2E5A" w:rsidRDefault="00F574A8" w:rsidP="005D2E5A">
                      <w:pPr>
                        <w:pStyle w:val="Heading3"/>
                      </w:pPr>
                      <w:r w:rsidRPr="005D2E5A">
                        <w:t>Contact</w:t>
                      </w:r>
                    </w:p>
                    <w:p w14:paraId="20B8500E" w14:textId="48ABA786" w:rsidR="000751FA" w:rsidRDefault="00C848DC" w:rsidP="000751FA">
                      <w:pPr>
                        <w:pStyle w:val="BodyText2"/>
                        <w:spacing w:after="0"/>
                      </w:pPr>
                      <w:r w:rsidRPr="005D2E5A">
                        <w:t xml:space="preserve">Sarah Brown, </w:t>
                      </w:r>
                      <w:r w:rsidR="00FB26BB">
                        <w:t>Partnerships</w:t>
                      </w:r>
                      <w:r w:rsidRPr="005D2E5A">
                        <w:t xml:space="preserve"> Manager </w:t>
                      </w:r>
                    </w:p>
                    <w:p w14:paraId="7F2DAB3D" w14:textId="4FAB41BB" w:rsidR="00C848DC" w:rsidRPr="005D2E5A" w:rsidRDefault="000751FA" w:rsidP="000751FA">
                      <w:pPr>
                        <w:pStyle w:val="BodyText2"/>
                        <w:spacing w:after="0"/>
                      </w:pPr>
                      <w:hyperlink r:id="rId38" w:history="1">
                        <w:r w:rsidRPr="000751FA">
                          <w:rPr>
                            <w:rStyle w:val="Hyperlink"/>
                            <w:color w:val="BFF0FE" w:themeColor="accent2" w:themeTint="33"/>
                          </w:rPr>
                          <w:t>manager@smeef.scot</w:t>
                        </w:r>
                      </w:hyperlink>
                      <w:r w:rsidR="000D58BC">
                        <w:t xml:space="preserve"> </w:t>
                      </w:r>
                      <w:r w:rsidR="00E604DC">
                        <w:t xml:space="preserve">| </w:t>
                      </w:r>
                      <w:r w:rsidR="000D58BC">
                        <w:t>07717 571762</w:t>
                      </w:r>
                    </w:p>
                    <w:p w14:paraId="160F46AA" w14:textId="5827D8D5" w:rsidR="00C848DC" w:rsidRPr="005D2E5A" w:rsidRDefault="000751FA" w:rsidP="000751FA">
                      <w:pPr>
                        <w:pStyle w:val="BodyText2"/>
                        <w:spacing w:after="0"/>
                      </w:pPr>
                      <w:hyperlink r:id="rId39" w:history="1">
                        <w:r w:rsidRPr="000751FA">
                          <w:rPr>
                            <w:rStyle w:val="Hyperlink"/>
                            <w:color w:val="FFFFFF" w:themeColor="background1"/>
                          </w:rPr>
                          <w:t>www.smeef.scot</w:t>
                        </w:r>
                      </w:hyperlink>
                      <w:r>
                        <w:t xml:space="preserve"> </w:t>
                      </w:r>
                    </w:p>
                  </w:txbxContent>
                </v:textbox>
                <w10:wrap anchory="page"/>
              </v:shape>
            </w:pict>
          </mc:Fallback>
        </mc:AlternateContent>
      </w:r>
      <w:r w:rsidR="003268F2">
        <w:rPr>
          <w:noProof/>
          <w:lang w:eastAsia="en-GB"/>
        </w:rPr>
        <mc:AlternateContent>
          <mc:Choice Requires="wps">
            <w:drawing>
              <wp:anchor distT="0" distB="0" distL="114300" distR="114300" simplePos="0" relativeHeight="251674624" behindDoc="0" locked="0" layoutInCell="1" allowOverlap="1" wp14:anchorId="25C1B46E" wp14:editId="08D0C078">
                <wp:simplePos x="0" y="0"/>
                <wp:positionH relativeFrom="column">
                  <wp:posOffset>2733454</wp:posOffset>
                </wp:positionH>
                <wp:positionV relativeFrom="page">
                  <wp:posOffset>10236282</wp:posOffset>
                </wp:positionV>
                <wp:extent cx="4241165" cy="371475"/>
                <wp:effectExtent l="0" t="0" r="0" b="0"/>
                <wp:wrapNone/>
                <wp:docPr id="3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1165" cy="37147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1B97E7EE" w14:textId="103126D6" w:rsidR="00B757CE" w:rsidRPr="00C157CF" w:rsidRDefault="00D54695" w:rsidP="009138E9">
                            <w:pPr>
                              <w:pStyle w:val="NoSpacing"/>
                              <w:rPr>
                                <w:color w:val="FFFFFF" w:themeColor="background1"/>
                                <w:sz w:val="16"/>
                                <w:szCs w:val="16"/>
                              </w:rPr>
                            </w:pPr>
                            <w:r w:rsidRPr="00C157CF">
                              <w:rPr>
                                <w:color w:val="FFFFFF" w:themeColor="background1"/>
                                <w:sz w:val="16"/>
                                <w:szCs w:val="16"/>
                              </w:rPr>
                              <w:t>Photos</w:t>
                            </w:r>
                            <w:r w:rsidR="00FF73B4" w:rsidRPr="00C157CF">
                              <w:rPr>
                                <w:color w:val="FFFFFF" w:themeColor="background1"/>
                                <w:sz w:val="16"/>
                                <w:szCs w:val="16"/>
                              </w:rPr>
                              <w:t>.</w:t>
                            </w:r>
                            <w:r w:rsidR="00B757CE" w:rsidRPr="00C157CF">
                              <w:rPr>
                                <w:color w:val="FFFFFF" w:themeColor="background1"/>
                                <w:sz w:val="16"/>
                                <w:szCs w:val="16"/>
                              </w:rPr>
                              <w:t xml:space="preserve"> </w:t>
                            </w:r>
                            <w:r w:rsidR="00FF73B4" w:rsidRPr="00C157CF">
                              <w:rPr>
                                <w:color w:val="FFFFFF" w:themeColor="background1"/>
                                <w:sz w:val="16"/>
                                <w:szCs w:val="16"/>
                              </w:rPr>
                              <w:t>F</w:t>
                            </w:r>
                            <w:r w:rsidRPr="00C157CF">
                              <w:rPr>
                                <w:color w:val="FFFFFF" w:themeColor="background1"/>
                                <w:sz w:val="16"/>
                                <w:szCs w:val="16"/>
                              </w:rPr>
                              <w:t xml:space="preserve">ront: </w:t>
                            </w:r>
                            <w:r w:rsidR="00E604DC">
                              <w:rPr>
                                <w:color w:val="FFFFFF" w:themeColor="background1"/>
                                <w:sz w:val="16"/>
                                <w:szCs w:val="16"/>
                              </w:rPr>
                              <w:t>Loch Ryan</w:t>
                            </w:r>
                            <w:r w:rsidR="00FF73B4" w:rsidRPr="00C157CF">
                              <w:rPr>
                                <w:color w:val="FFFFFF" w:themeColor="background1"/>
                                <w:sz w:val="16"/>
                                <w:szCs w:val="16"/>
                              </w:rPr>
                              <w:t xml:space="preserve"> ©</w:t>
                            </w:r>
                            <w:r w:rsidR="00E604DC">
                              <w:rPr>
                                <w:color w:val="FFFFFF" w:themeColor="background1"/>
                                <w:sz w:val="16"/>
                                <w:szCs w:val="16"/>
                              </w:rPr>
                              <w:t xml:space="preserve"> Edinburgh Napier University</w:t>
                            </w:r>
                            <w:r w:rsidR="00024D6F">
                              <w:rPr>
                                <w:color w:val="FFFFFF" w:themeColor="background1"/>
                                <w:sz w:val="16"/>
                                <w:szCs w:val="16"/>
                              </w:rPr>
                              <w:t>; Seagrass © UHI Shetland</w:t>
                            </w:r>
                            <w:r w:rsidR="00FF73B4" w:rsidRPr="00C157CF">
                              <w:rPr>
                                <w:color w:val="FFFFFF" w:themeColor="background1"/>
                                <w:sz w:val="16"/>
                                <w:szCs w:val="16"/>
                              </w:rPr>
                              <w:t xml:space="preserve"> </w:t>
                            </w:r>
                          </w:p>
                          <w:p w14:paraId="2DA95AD9" w14:textId="3F0C3BBF" w:rsidR="001D4E67" w:rsidRPr="00C157CF" w:rsidRDefault="00FF73B4" w:rsidP="009138E9">
                            <w:pPr>
                              <w:pStyle w:val="NoSpacing"/>
                              <w:rPr>
                                <w:color w:val="FFFFFF" w:themeColor="background1"/>
                                <w:sz w:val="16"/>
                                <w:szCs w:val="16"/>
                              </w:rPr>
                            </w:pPr>
                            <w:r w:rsidRPr="00C157CF">
                              <w:rPr>
                                <w:color w:val="FFFFFF" w:themeColor="background1"/>
                                <w:sz w:val="16"/>
                                <w:szCs w:val="16"/>
                              </w:rPr>
                              <w:t xml:space="preserve">Back: </w:t>
                            </w:r>
                            <w:r w:rsidR="00907883">
                              <w:rPr>
                                <w:color w:val="FFFFFF" w:themeColor="background1"/>
                                <w:sz w:val="16"/>
                                <w:szCs w:val="16"/>
                              </w:rPr>
                              <w:t xml:space="preserve">Sandwood Bay © </w:t>
                            </w:r>
                            <w:r w:rsidRPr="00C157CF">
                              <w:rPr>
                                <w:color w:val="FFFFFF" w:themeColor="background1"/>
                                <w:sz w:val="16"/>
                                <w:szCs w:val="16"/>
                              </w:rPr>
                              <w:t>NatureScot</w:t>
                            </w:r>
                            <w:r w:rsidR="00907883">
                              <w:rPr>
                                <w:color w:val="FFFFFF" w:themeColor="background1"/>
                                <w:sz w:val="16"/>
                                <w:szCs w:val="16"/>
                              </w:rPr>
                              <w:t>/</w:t>
                            </w:r>
                            <w:r w:rsidR="00D54695" w:rsidRPr="00C157CF">
                              <w:rPr>
                                <w:color w:val="FFFFFF" w:themeColor="background1"/>
                                <w:sz w:val="16"/>
                                <w:szCs w:val="16"/>
                              </w:rPr>
                              <w:t>Lorne Gill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1B46E" id="_x0000_s1051" type="#_x0000_t202" style="position:absolute;margin-left:215.25pt;margin-top:806pt;width:333.95pt;height:29.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" filled="f" stroked="f">
                <v:textbox>
                  <w:txbxContent>
                    <w:p w14:paraId="1B97E7EE" w14:textId="103126D6" w:rsidR="00B757CE" w:rsidRPr="00C157CF" w:rsidRDefault="00D54695" w:rsidP="009138E9">
                      <w:pPr>
                        <w:pStyle w:val="NoSpacing"/>
                        <w:rPr>
                          <w:color w:val="FFFFFF" w:themeColor="background1"/>
                          <w:sz w:val="16"/>
                          <w:szCs w:val="16"/>
                        </w:rPr>
                      </w:pPr>
                      <w:r w:rsidRPr="00C157CF">
                        <w:rPr>
                          <w:color w:val="FFFFFF" w:themeColor="background1"/>
                          <w:sz w:val="16"/>
                          <w:szCs w:val="16"/>
                        </w:rPr>
                        <w:t>Photos</w:t>
                      </w:r>
                      <w:r w:rsidR="00FF73B4" w:rsidRPr="00C157CF">
                        <w:rPr>
                          <w:color w:val="FFFFFF" w:themeColor="background1"/>
                          <w:sz w:val="16"/>
                          <w:szCs w:val="16"/>
                        </w:rPr>
                        <w:t>.</w:t>
                      </w:r>
                      <w:r w:rsidR="00B757CE" w:rsidRPr="00C157CF">
                        <w:rPr>
                          <w:color w:val="FFFFFF" w:themeColor="background1"/>
                          <w:sz w:val="16"/>
                          <w:szCs w:val="16"/>
                        </w:rPr>
                        <w:t xml:space="preserve"> </w:t>
                      </w:r>
                      <w:r w:rsidR="00FF73B4" w:rsidRPr="00C157CF">
                        <w:rPr>
                          <w:color w:val="FFFFFF" w:themeColor="background1"/>
                          <w:sz w:val="16"/>
                          <w:szCs w:val="16"/>
                        </w:rPr>
                        <w:t>F</w:t>
                      </w:r>
                      <w:r w:rsidRPr="00C157CF">
                        <w:rPr>
                          <w:color w:val="FFFFFF" w:themeColor="background1"/>
                          <w:sz w:val="16"/>
                          <w:szCs w:val="16"/>
                        </w:rPr>
                        <w:t xml:space="preserve">ront: </w:t>
                      </w:r>
                      <w:r w:rsidR="00E604DC">
                        <w:rPr>
                          <w:color w:val="FFFFFF" w:themeColor="background1"/>
                          <w:sz w:val="16"/>
                          <w:szCs w:val="16"/>
                        </w:rPr>
                        <w:t>Loch Ryan</w:t>
                      </w:r>
                      <w:r w:rsidR="00FF73B4" w:rsidRPr="00C157CF">
                        <w:rPr>
                          <w:color w:val="FFFFFF" w:themeColor="background1"/>
                          <w:sz w:val="16"/>
                          <w:szCs w:val="16"/>
                        </w:rPr>
                        <w:t xml:space="preserve"> ©</w:t>
                      </w:r>
                      <w:r w:rsidR="00E604DC">
                        <w:rPr>
                          <w:color w:val="FFFFFF" w:themeColor="background1"/>
                          <w:sz w:val="16"/>
                          <w:szCs w:val="16"/>
                        </w:rPr>
                        <w:t xml:space="preserve"> Edinburgh Napier University</w:t>
                      </w:r>
                      <w:r w:rsidR="00024D6F">
                        <w:rPr>
                          <w:color w:val="FFFFFF" w:themeColor="background1"/>
                          <w:sz w:val="16"/>
                          <w:szCs w:val="16"/>
                        </w:rPr>
                        <w:t>; Seagrass © UHI Shetland</w:t>
                      </w:r>
                      <w:r w:rsidR="00FF73B4" w:rsidRPr="00C157CF">
                        <w:rPr>
                          <w:color w:val="FFFFFF" w:themeColor="background1"/>
                          <w:sz w:val="16"/>
                          <w:szCs w:val="16"/>
                        </w:rPr>
                        <w:t xml:space="preserve"> </w:t>
                      </w:r>
                    </w:p>
                    <w:p w14:paraId="2DA95AD9" w14:textId="3F0C3BBF" w:rsidR="001D4E67" w:rsidRPr="00C157CF" w:rsidRDefault="00FF73B4" w:rsidP="009138E9">
                      <w:pPr>
                        <w:pStyle w:val="NoSpacing"/>
                        <w:rPr>
                          <w:color w:val="FFFFFF" w:themeColor="background1"/>
                          <w:sz w:val="16"/>
                          <w:szCs w:val="16"/>
                        </w:rPr>
                      </w:pPr>
                      <w:r w:rsidRPr="00C157CF">
                        <w:rPr>
                          <w:color w:val="FFFFFF" w:themeColor="background1"/>
                          <w:sz w:val="16"/>
                          <w:szCs w:val="16"/>
                        </w:rPr>
                        <w:t xml:space="preserve">Back: </w:t>
                      </w:r>
                      <w:r w:rsidR="00907883">
                        <w:rPr>
                          <w:color w:val="FFFFFF" w:themeColor="background1"/>
                          <w:sz w:val="16"/>
                          <w:szCs w:val="16"/>
                        </w:rPr>
                        <w:t xml:space="preserve">Sandwood Bay © </w:t>
                      </w:r>
                      <w:r w:rsidRPr="00C157CF">
                        <w:rPr>
                          <w:color w:val="FFFFFF" w:themeColor="background1"/>
                          <w:sz w:val="16"/>
                          <w:szCs w:val="16"/>
                        </w:rPr>
                        <w:t>NatureScot</w:t>
                      </w:r>
                      <w:r w:rsidR="00907883">
                        <w:rPr>
                          <w:color w:val="FFFFFF" w:themeColor="background1"/>
                          <w:sz w:val="16"/>
                          <w:szCs w:val="16"/>
                        </w:rPr>
                        <w:t>/</w:t>
                      </w:r>
                      <w:r w:rsidR="00D54695" w:rsidRPr="00C157CF">
                        <w:rPr>
                          <w:color w:val="FFFFFF" w:themeColor="background1"/>
                          <w:sz w:val="16"/>
                          <w:szCs w:val="16"/>
                        </w:rPr>
                        <w:t>Lorne Gill</w:t>
                      </w:r>
                    </w:p>
                  </w:txbxContent>
                </v:textbox>
                <w10:wrap anchory="page"/>
              </v:shape>
            </w:pict>
          </mc:Fallback>
        </mc:AlternateContent>
      </w:r>
    </w:p>
    <w:sectPr w:rsidR="006A45B1" w:rsidSect="005F5013">
      <w:headerReference w:type="default" r:id="rId40"/>
      <w:footerReference w:type="default" r:id="rId41"/>
      <w:headerReference w:type="first" r:id="rId42"/>
      <w:type w:val="continuous"/>
      <w:pgSz w:w="11906" w:h="16838" w:code="9"/>
      <w:pgMar w:top="720" w:right="720" w:bottom="720" w:left="72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A3DCD" w14:textId="77777777" w:rsidR="0070711D" w:rsidRPr="00975225" w:rsidRDefault="0070711D" w:rsidP="009138E9">
      <w:pPr>
        <w:pStyle w:val="Footer"/>
      </w:pPr>
    </w:p>
  </w:endnote>
  <w:endnote w:type="continuationSeparator" w:id="0">
    <w:p w14:paraId="1747D48E" w14:textId="77777777" w:rsidR="0070711D" w:rsidRDefault="0070711D" w:rsidP="00913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rbel">
    <w:altName w:val="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unPenh">
    <w:charset w:val="00"/>
    <w:family w:val="auto"/>
    <w:pitch w:val="variable"/>
    <w:sig w:usb0="80000003" w:usb1="00000000" w:usb2="0001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35113" w14:textId="77777777" w:rsidR="007C6364" w:rsidRDefault="007C6364" w:rsidP="009138E9">
    <w:pPr>
      <w:pStyle w:val="Footer"/>
    </w:pPr>
    <w:r w:rsidRPr="007C6364">
      <w:rPr>
        <w:lang w:eastAsia="en-GB"/>
      </w:rPr>
      <mc:AlternateContent>
        <mc:Choice Requires="wps">
          <w:drawing>
            <wp:anchor distT="0" distB="0" distL="114300" distR="114300" simplePos="0" relativeHeight="251662336" behindDoc="0" locked="0" layoutInCell="1" allowOverlap="1" wp14:anchorId="578433EA" wp14:editId="05C884EC">
              <wp:simplePos x="0" y="0"/>
              <wp:positionH relativeFrom="page">
                <wp:posOffset>5541010</wp:posOffset>
              </wp:positionH>
              <wp:positionV relativeFrom="page">
                <wp:posOffset>10277475</wp:posOffset>
              </wp:positionV>
              <wp:extent cx="2059940" cy="261620"/>
              <wp:effectExtent l="0" t="0" r="0" b="5080"/>
              <wp:wrapNone/>
              <wp:docPr id="40" name="Freeform: Shape 7"/>
              <wp:cNvGraphicFramePr/>
              <a:graphic xmlns:a="http://schemas.openxmlformats.org/drawingml/2006/main">
                <a:graphicData uri="http://schemas.microsoft.com/office/word/2010/wordprocessingShape">
                  <wps:wsp>
                    <wps:cNvSpPr/>
                    <wps:spPr>
                      <a:xfrm>
                        <a:off x="0" y="0"/>
                        <a:ext cx="2059940" cy="261620"/>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0 w 6785839"/>
                          <a:gd name="connsiteY20" fmla="*/ 0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624664" y="278952"/>
                              <a:pt x="90792" y="39147"/>
                              <a:pt x="0" y="0"/>
                            </a:cubicBezTo>
                            <a:close/>
                          </a:path>
                        </a:pathLst>
                      </a:custGeom>
                      <a:solidFill>
                        <a:schemeClr val="accent3"/>
                      </a:solidFill>
                      <a:ln w="9525" cap="flat">
                        <a:noFill/>
                        <a:prstDash val="solid"/>
                        <a:miter/>
                      </a:ln>
                    </wps:spPr>
                    <wps:txbx>
                      <w:txbxContent>
                        <w:p w14:paraId="0F3D31FC" w14:textId="77777777" w:rsidR="007C6364" w:rsidRDefault="007C6364" w:rsidP="009138E9"/>
                      </w:txbxContent>
                    </wps:txbx>
                    <wps:bodyPr wrap="square" rtlCol="0" anchor="ctr">
                      <a:noAutofit/>
                    </wps:bodyPr>
                  </wps:wsp>
                </a:graphicData>
              </a:graphic>
            </wp:anchor>
          </w:drawing>
        </mc:Choice>
        <mc:Fallback>
          <w:pict>
            <v:shape w14:anchorId="578433EA" id="Freeform: Shape 7" o:spid="_x0000_s1052" style="position:absolute;left:0;text-align:left;margin-left:436.3pt;margin-top:809.25pt;width:162.2pt;height:20.6pt;z-index:251662336;visibility:visible;mso-wrap-style:square;mso-wrap-distance-left:9pt;mso-wrap-distance-top:0;mso-wrap-distance-right:9pt;mso-wrap-distance-bottom:0;mso-position-horizontal:absolute;mso-position-horizontal-relative:page;mso-position-vertical:absolute;mso-position-vertical-relative:page;v-text-anchor:middle" coordsize="6785839,79818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" adj="-11796480,,540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624664,278952,90792,39147,,xe" fillcolor="#9cc2d5 [3206]" stroked="f">
              <v:stroke joinstyle="miter"/>
              <v:formulas/>
              <v:path arrowok="t" o:connecttype="custom" o:connectlocs="0,0;105270,44668;266035,114094;480869,170875;669103,208564;942056,240302;1227731,247244;1783468,152527;1967943,66736;2033832,24522;2059940,5164;2059940,14573;2043311,27498;1977241,71872;1792257,162055;1234986,261620;948523,254322;674817,220960;486064,181342;270637,121655;0,0" o:connectangles="0,0,0,0,0,0,0,0,0,0,0,0,0,0,0,0,0,0,0,0,0" textboxrect="0,0,6785839,798186"/>
              <v:textbox>
                <w:txbxContent>
                  <w:p w14:paraId="0F3D31FC" w14:textId="77777777" w:rsidR="007C6364" w:rsidRDefault="007C6364" w:rsidP="009138E9"/>
                </w:txbxContent>
              </v:textbox>
              <w10:wrap anchorx="page" anchory="page"/>
            </v:shape>
          </w:pict>
        </mc:Fallback>
      </mc:AlternateContent>
    </w:r>
    <w:r w:rsidRPr="007C6364">
      <w:rPr>
        <w:lang w:eastAsia="en-GB"/>
      </w:rPr>
      <mc:AlternateContent>
        <mc:Choice Requires="wps">
          <w:drawing>
            <wp:anchor distT="0" distB="0" distL="114300" distR="114300" simplePos="0" relativeHeight="251661312" behindDoc="0" locked="0" layoutInCell="1" allowOverlap="1" wp14:anchorId="789FF28D" wp14:editId="2B28FA7E">
              <wp:simplePos x="0" y="0"/>
              <wp:positionH relativeFrom="page">
                <wp:posOffset>5448300</wp:posOffset>
              </wp:positionH>
              <wp:positionV relativeFrom="page">
                <wp:posOffset>10015383</wp:posOffset>
              </wp:positionV>
              <wp:extent cx="2160764" cy="445125"/>
              <wp:effectExtent l="0" t="0" r="11430" b="12700"/>
              <wp:wrapNone/>
              <wp:docPr id="33" name="Freeform: Shape 9"/>
              <wp:cNvGraphicFramePr/>
              <a:graphic xmlns:a="http://schemas.openxmlformats.org/drawingml/2006/main">
                <a:graphicData uri="http://schemas.microsoft.com/office/word/2010/wordprocessingShape">
                  <wps:wsp>
                    <wps:cNvSpPr/>
                    <wps:spPr>
                      <a:xfrm>
                        <a:off x="0" y="0"/>
                        <a:ext cx="2160764" cy="445125"/>
                      </a:xfrm>
                      <a:custGeom>
                        <a:avLst/>
                        <a:gdLst>
                          <a:gd name="connsiteX0" fmla="*/ 4913947 w 4914900"/>
                          <a:gd name="connsiteY0" fmla="*/ 0 h 1352550"/>
                          <a:gd name="connsiteX1" fmla="*/ 4640580 w 4914900"/>
                          <a:gd name="connsiteY1" fmla="*/ 204788 h 1352550"/>
                          <a:gd name="connsiteX2" fmla="*/ 4413885 w 4914900"/>
                          <a:gd name="connsiteY2" fmla="*/ 350520 h 1352550"/>
                          <a:gd name="connsiteX3" fmla="*/ 3948112 w 4914900"/>
                          <a:gd name="connsiteY3" fmla="*/ 570548 h 1352550"/>
                          <a:gd name="connsiteX4" fmla="*/ 3041333 w 4914900"/>
                          <a:gd name="connsiteY4" fmla="*/ 811530 h 1352550"/>
                          <a:gd name="connsiteX5" fmla="*/ 2436495 w 4914900"/>
                          <a:gd name="connsiteY5" fmla="*/ 864870 h 1352550"/>
                          <a:gd name="connsiteX6" fmla="*/ 1454468 w 4914900"/>
                          <a:gd name="connsiteY6" fmla="*/ 805815 h 1352550"/>
                          <a:gd name="connsiteX7" fmla="*/ 44768 w 4914900"/>
                          <a:gd name="connsiteY7" fmla="*/ 455295 h 1352550"/>
                          <a:gd name="connsiteX8" fmla="*/ 0 w 4914900"/>
                          <a:gd name="connsiteY8" fmla="*/ 450533 h 1352550"/>
                          <a:gd name="connsiteX9" fmla="*/ 10477 w 4914900"/>
                          <a:gd name="connsiteY9" fmla="*/ 459105 h 1352550"/>
                          <a:gd name="connsiteX10" fmla="*/ 549593 w 4914900"/>
                          <a:gd name="connsiteY10" fmla="*/ 739140 h 1352550"/>
                          <a:gd name="connsiteX11" fmla="*/ 1250632 w 4914900"/>
                          <a:gd name="connsiteY11" fmla="*/ 1040130 h 1352550"/>
                          <a:gd name="connsiteX12" fmla="*/ 1898332 w 4914900"/>
                          <a:gd name="connsiteY12" fmla="*/ 1231583 h 1352550"/>
                          <a:gd name="connsiteX13" fmla="*/ 2636520 w 4914900"/>
                          <a:gd name="connsiteY13" fmla="*/ 1341120 h 1352550"/>
                          <a:gd name="connsiteX14" fmla="*/ 3229928 w 4914900"/>
                          <a:gd name="connsiteY14" fmla="*/ 1342073 h 1352550"/>
                          <a:gd name="connsiteX15" fmla="*/ 3962400 w 4914900"/>
                          <a:gd name="connsiteY15" fmla="*/ 1213485 h 1352550"/>
                          <a:gd name="connsiteX16" fmla="*/ 4923472 w 4914900"/>
                          <a:gd name="connsiteY16" fmla="*/ 731520 h 1352550"/>
                          <a:gd name="connsiteX17" fmla="*/ 4913947 w 4914900"/>
                          <a:gd name="connsiteY17" fmla="*/ 0 h 1352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914900" h="1352550">
                            <a:moveTo>
                              <a:pt x="4913947" y="0"/>
                            </a:moveTo>
                            <a:cubicBezTo>
                              <a:pt x="4825366" y="71438"/>
                              <a:pt x="4734878" y="141923"/>
                              <a:pt x="4640580" y="204788"/>
                            </a:cubicBezTo>
                            <a:cubicBezTo>
                              <a:pt x="4565333" y="254318"/>
                              <a:pt x="4491991" y="307658"/>
                              <a:pt x="4413885" y="350520"/>
                            </a:cubicBezTo>
                            <a:cubicBezTo>
                              <a:pt x="4292918" y="416243"/>
                              <a:pt x="3958590" y="566738"/>
                              <a:pt x="3948112" y="570548"/>
                            </a:cubicBezTo>
                            <a:cubicBezTo>
                              <a:pt x="3655695" y="686753"/>
                              <a:pt x="3352800" y="764858"/>
                              <a:pt x="3041333" y="811530"/>
                            </a:cubicBezTo>
                            <a:cubicBezTo>
                              <a:pt x="2856547" y="840105"/>
                              <a:pt x="2451735" y="864870"/>
                              <a:pt x="2436495" y="864870"/>
                            </a:cubicBezTo>
                            <a:cubicBezTo>
                              <a:pt x="2106930" y="872490"/>
                              <a:pt x="1780222" y="852488"/>
                              <a:pt x="1454468" y="805815"/>
                            </a:cubicBezTo>
                            <a:cubicBezTo>
                              <a:pt x="972502" y="737235"/>
                              <a:pt x="502920" y="621030"/>
                              <a:pt x="44768" y="455295"/>
                            </a:cubicBezTo>
                            <a:cubicBezTo>
                              <a:pt x="31432" y="450533"/>
                              <a:pt x="18097" y="438150"/>
                              <a:pt x="0" y="450533"/>
                            </a:cubicBezTo>
                            <a:cubicBezTo>
                              <a:pt x="3810" y="453390"/>
                              <a:pt x="7620" y="457200"/>
                              <a:pt x="10477" y="459105"/>
                            </a:cubicBezTo>
                            <a:cubicBezTo>
                              <a:pt x="192405" y="547688"/>
                              <a:pt x="367665" y="649605"/>
                              <a:pt x="549593" y="739140"/>
                            </a:cubicBezTo>
                            <a:cubicBezTo>
                              <a:pt x="778193" y="852488"/>
                              <a:pt x="1011555" y="952500"/>
                              <a:pt x="1250632" y="1040130"/>
                            </a:cubicBezTo>
                            <a:cubicBezTo>
                              <a:pt x="1462088" y="1118235"/>
                              <a:pt x="1679257" y="1180148"/>
                              <a:pt x="1898332" y="1231583"/>
                            </a:cubicBezTo>
                            <a:cubicBezTo>
                              <a:pt x="2109788" y="1281113"/>
                              <a:pt x="2629853" y="1341120"/>
                              <a:pt x="2636520" y="1341120"/>
                            </a:cubicBezTo>
                            <a:cubicBezTo>
                              <a:pt x="2833687" y="1360170"/>
                              <a:pt x="3031808" y="1356360"/>
                              <a:pt x="3229928" y="1342073"/>
                            </a:cubicBezTo>
                            <a:cubicBezTo>
                              <a:pt x="3478530" y="1324928"/>
                              <a:pt x="3723322" y="1283970"/>
                              <a:pt x="3962400" y="1213485"/>
                            </a:cubicBezTo>
                            <a:cubicBezTo>
                              <a:pt x="4297680" y="1122998"/>
                              <a:pt x="4923472" y="756285"/>
                              <a:pt x="4923472" y="731520"/>
                            </a:cubicBezTo>
                            <a:cubicBezTo>
                              <a:pt x="4922520" y="500063"/>
                              <a:pt x="4928235" y="12383"/>
                              <a:pt x="4913947" y="0"/>
                            </a:cubicBezTo>
                            <a:close/>
                          </a:path>
                        </a:pathLst>
                      </a:custGeom>
                      <a:solidFill>
                        <a:schemeClr val="bg2">
                          <a:lumMod val="20000"/>
                          <a:lumOff val="80000"/>
                        </a:schemeClr>
                      </a:solidFill>
                      <a:ln w="9525" cap="flat">
                        <a:noFill/>
                        <a:prstDash val="solid"/>
                        <a:miter/>
                      </a:ln>
                    </wps:spPr>
                    <wps:bodyPr rtlCol="0" anchor="ctr"/>
                  </wps:wsp>
                </a:graphicData>
              </a:graphic>
            </wp:anchor>
          </w:drawing>
        </mc:Choice>
        <mc:Fallback>
          <w:pict>
            <v:shape w14:anchorId="3812B768" id="Freeform: Shape 9" o:spid="_x0000_s1026" style="position:absolute;margin-left:429pt;margin-top:788.6pt;width:170.15pt;height:35.05pt;z-index:251661312;visibility:visible;mso-wrap-style:square;mso-wrap-distance-left:9pt;mso-wrap-distance-top:0;mso-wrap-distance-right:9pt;mso-wrap-distance-bottom:0;mso-position-horizontal:absolute;mso-position-horizontal-relative:page;mso-position-vertical:absolute;mso-position-vertical-relative:page;v-text-anchor:middle" coordsize="4914900,1352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" path="m4913947,v-88581,71438,-179069,141923,-273367,204788c4565333,254318,4491991,307658,4413885,350520v-120967,65723,-455295,216218,-465773,220028c3655695,686753,3352800,764858,3041333,811530v-184786,28575,-589598,53340,-604838,53340c2106930,872490,1780222,852488,1454468,805815,972502,737235,502920,621030,44768,455295,31432,450533,18097,438150,,450533v3810,2857,7620,6667,10477,8572c192405,547688,367665,649605,549593,739140v228600,113348,461962,213360,701039,300990c1462088,1118235,1679257,1180148,1898332,1231583v211456,49530,731521,109537,738188,109537c2833687,1360170,3031808,1356360,3229928,1342073v248602,-17145,493394,-58103,732472,-128588c4297680,1122998,4923472,756285,4923472,731520,4922520,500063,4928235,12383,4913947,xe" fillcolor="#d1eef6 [670]" stroked="f">
              <v:stroke joinstyle="miter"/>
              <v:path arrowok="t" o:connecttype="custom" o:connectlocs="2160345,0;2040163,67396;1940500,115356;1735730,187768;1337078,267075;1071169,284629;639436,265194;19682,149838;0,148271;4606,151092;241621,243251;549822,342307;834574,405315;1159108,441363;1419991,441677;1742011,399359;2164533,240744;2160345,0" o:connectangles="0,0,0,0,0,0,0,0,0,0,0,0,0,0,0,0,0,0"/>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B85B0" w14:textId="77777777" w:rsidR="0070711D" w:rsidRPr="00975225" w:rsidRDefault="0070711D" w:rsidP="009138E9">
      <w:pPr>
        <w:pStyle w:val="Footer"/>
      </w:pPr>
    </w:p>
  </w:footnote>
  <w:footnote w:type="continuationSeparator" w:id="0">
    <w:p w14:paraId="6C160D77" w14:textId="77777777" w:rsidR="0070711D" w:rsidRDefault="0070711D" w:rsidP="009138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90DC3" w14:textId="77777777" w:rsidR="007C6364" w:rsidRDefault="007C6364" w:rsidP="009138E9">
    <w:pPr>
      <w:pStyle w:val="Header"/>
    </w:pPr>
    <w:r>
      <w:rPr>
        <w:noProof/>
        <w:lang w:eastAsia="en-GB"/>
      </w:rPr>
      <mc:AlternateContent>
        <mc:Choice Requires="wpg">
          <w:drawing>
            <wp:anchor distT="0" distB="0" distL="114300" distR="114300" simplePos="0" relativeHeight="251659264" behindDoc="1" locked="0" layoutInCell="1" allowOverlap="1" wp14:anchorId="249FFD11" wp14:editId="28BC3684">
              <wp:simplePos x="0" y="0"/>
              <wp:positionH relativeFrom="page">
                <wp:posOffset>-548640</wp:posOffset>
              </wp:positionH>
              <wp:positionV relativeFrom="page">
                <wp:posOffset>288925</wp:posOffset>
              </wp:positionV>
              <wp:extent cx="3736800" cy="594000"/>
              <wp:effectExtent l="0" t="133350" r="0" b="149225"/>
              <wp:wrapNone/>
              <wp:docPr id="56" name="Group 56"/>
              <wp:cNvGraphicFramePr/>
              <a:graphic xmlns:a="http://schemas.openxmlformats.org/drawingml/2006/main">
                <a:graphicData uri="http://schemas.microsoft.com/office/word/2010/wordprocessingGroup">
                  <wpg:wgp>
                    <wpg:cNvGrpSpPr/>
                    <wpg:grpSpPr>
                      <a:xfrm>
                        <a:off x="0" y="0"/>
                        <a:ext cx="3736800" cy="594000"/>
                        <a:chOff x="0" y="0"/>
                        <a:chExt cx="3738507" cy="593010"/>
                      </a:xfrm>
                    </wpg:grpSpPr>
                    <wps:wsp>
                      <wps:cNvPr id="57" name="Freeform: Shape 6"/>
                      <wps:cNvSpPr/>
                      <wps:spPr>
                        <a:xfrm rot="20916423">
                          <a:off x="289892" y="0"/>
                          <a:ext cx="3215826" cy="593010"/>
                        </a:xfrm>
                        <a:custGeom>
                          <a:avLst/>
                          <a:gdLst>
                            <a:gd name="connsiteX0" fmla="*/ 1384936 w 8373665"/>
                            <a:gd name="connsiteY0" fmla="*/ 0 h 2439302"/>
                            <a:gd name="connsiteX1" fmla="*/ 2187243 w 8373665"/>
                            <a:gd name="connsiteY1" fmla="*/ 54074 h 2439302"/>
                            <a:gd name="connsiteX2" fmla="*/ 3478575 w 8373665"/>
                            <a:gd name="connsiteY2" fmla="*/ 295021 h 2439302"/>
                            <a:gd name="connsiteX3" fmla="*/ 5795715 w 8373665"/>
                            <a:gd name="connsiteY3" fmla="*/ 1250062 h 2439302"/>
                            <a:gd name="connsiteX4" fmla="*/ 7636247 w 8373665"/>
                            <a:gd name="connsiteY4" fmla="*/ 2174885 h 2439302"/>
                            <a:gd name="connsiteX5" fmla="*/ 8273705 w 8373665"/>
                            <a:gd name="connsiteY5" fmla="*/ 2404910 h 2439302"/>
                            <a:gd name="connsiteX6" fmla="*/ 8373665 w 8373665"/>
                            <a:gd name="connsiteY6" fmla="*/ 2439302 h 2439302"/>
                            <a:gd name="connsiteX7" fmla="*/ 8364039 w 8373665"/>
                            <a:gd name="connsiteY7" fmla="*/ 2436304 h 2439302"/>
                            <a:gd name="connsiteX8" fmla="*/ 7616993 w 8373665"/>
                            <a:gd name="connsiteY8" fmla="*/ 2180936 h 2439302"/>
                            <a:gd name="connsiteX9" fmla="*/ 5781525 w 8373665"/>
                            <a:gd name="connsiteY9" fmla="*/ 1301144 h 2439302"/>
                            <a:gd name="connsiteX10" fmla="*/ 3470760 w 8373665"/>
                            <a:gd name="connsiteY10" fmla="*/ 392606 h 2439302"/>
                            <a:gd name="connsiteX11" fmla="*/ 2182980 w 8373665"/>
                            <a:gd name="connsiteY11" fmla="*/ 163391 h 2439302"/>
                            <a:gd name="connsiteX12" fmla="*/ 1382880 w 8373665"/>
                            <a:gd name="connsiteY12" fmla="*/ 111950 h 2439302"/>
                            <a:gd name="connsiteX13" fmla="*/ 468480 w 8373665"/>
                            <a:gd name="connsiteY13" fmla="*/ 133132 h 2439302"/>
                            <a:gd name="connsiteX14" fmla="*/ 1755 w 8373665"/>
                            <a:gd name="connsiteY14" fmla="*/ 178521 h 2439302"/>
                            <a:gd name="connsiteX15" fmla="*/ 1755 w 8373665"/>
                            <a:gd name="connsiteY15" fmla="*/ 1898588 h 2439302"/>
                            <a:gd name="connsiteX16" fmla="*/ 0 w 8373665"/>
                            <a:gd name="connsiteY16" fmla="*/ 1898948 h 2439302"/>
                            <a:gd name="connsiteX17" fmla="*/ 0 w 8373665"/>
                            <a:gd name="connsiteY17" fmla="*/ 69978 h 2439302"/>
                            <a:gd name="connsiteX18" fmla="*/ 468013 w 8373665"/>
                            <a:gd name="connsiteY18" fmla="*/ 22266 h 2439302"/>
                            <a:gd name="connsiteX19" fmla="*/ 1384936 w 8373665"/>
                            <a:gd name="connsiteY19" fmla="*/ 0 h 24393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8373665" h="2439302">
                              <a:moveTo>
                                <a:pt x="1384936" y="0"/>
                              </a:moveTo>
                              <a:cubicBezTo>
                                <a:pt x="1557814" y="0"/>
                                <a:pt x="2177692" y="53279"/>
                                <a:pt x="2187243" y="54074"/>
                              </a:cubicBezTo>
                              <a:cubicBezTo>
                                <a:pt x="2521538" y="77930"/>
                                <a:pt x="3288505" y="244923"/>
                                <a:pt x="3478575" y="295021"/>
                              </a:cubicBezTo>
                              <a:cubicBezTo>
                                <a:pt x="4309537" y="513702"/>
                                <a:pt x="5079369" y="836555"/>
                                <a:pt x="5795715" y="1250062"/>
                              </a:cubicBezTo>
                              <a:cubicBezTo>
                                <a:pt x="6385030" y="1590409"/>
                                <a:pt x="6991535" y="1909286"/>
                                <a:pt x="7636247" y="2174885"/>
                              </a:cubicBezTo>
                              <a:cubicBezTo>
                                <a:pt x="7659886" y="2185023"/>
                                <a:pt x="8026297" y="2318618"/>
                                <a:pt x="8273705" y="2404910"/>
                              </a:cubicBezTo>
                              <a:lnTo>
                                <a:pt x="8373665" y="2439302"/>
                              </a:lnTo>
                              <a:lnTo>
                                <a:pt x="8364039" y="2436304"/>
                              </a:lnTo>
                              <a:cubicBezTo>
                                <a:pt x="8137266" y="2363296"/>
                                <a:pt x="7644496" y="2192188"/>
                                <a:pt x="7616993" y="2180936"/>
                              </a:cubicBezTo>
                              <a:cubicBezTo>
                                <a:pt x="6974055" y="1928270"/>
                                <a:pt x="6369219" y="1624919"/>
                                <a:pt x="5781525" y="1301144"/>
                              </a:cubicBezTo>
                              <a:cubicBezTo>
                                <a:pt x="5067150" y="907772"/>
                                <a:pt x="4299435" y="600639"/>
                                <a:pt x="3470760" y="392606"/>
                              </a:cubicBezTo>
                              <a:cubicBezTo>
                                <a:pt x="3281213" y="344947"/>
                                <a:pt x="2516356" y="186086"/>
                                <a:pt x="2182980" y="163391"/>
                              </a:cubicBezTo>
                              <a:cubicBezTo>
                                <a:pt x="2173455" y="162635"/>
                                <a:pt x="1555283" y="111950"/>
                                <a:pt x="1382880" y="111950"/>
                              </a:cubicBezTo>
                              <a:cubicBezTo>
                                <a:pt x="1360973" y="111950"/>
                                <a:pt x="578019" y="118759"/>
                                <a:pt x="468480" y="133132"/>
                              </a:cubicBezTo>
                              <a:cubicBezTo>
                                <a:pt x="311318" y="140697"/>
                                <a:pt x="156060" y="155826"/>
                                <a:pt x="1755" y="178521"/>
                              </a:cubicBezTo>
                              <a:lnTo>
                                <a:pt x="1755" y="1898588"/>
                              </a:lnTo>
                              <a:lnTo>
                                <a:pt x="0" y="1898948"/>
                              </a:lnTo>
                              <a:cubicBezTo>
                                <a:pt x="0" y="1289027"/>
                                <a:pt x="0" y="679900"/>
                                <a:pt x="0" y="69978"/>
                              </a:cubicBezTo>
                              <a:cubicBezTo>
                                <a:pt x="154731" y="46122"/>
                                <a:pt x="310417" y="30218"/>
                                <a:pt x="468013" y="22266"/>
                              </a:cubicBezTo>
                              <a:cubicBezTo>
                                <a:pt x="577853" y="7157"/>
                                <a:pt x="1362968" y="0"/>
                                <a:pt x="1384936" y="0"/>
                              </a:cubicBezTo>
                              <a:close/>
                            </a:path>
                          </a:pathLst>
                        </a:custGeom>
                        <a:solidFill>
                          <a:schemeClr val="accent3">
                            <a:lumMod val="20000"/>
                            <a:lumOff val="80000"/>
                          </a:schemeClr>
                        </a:solidFill>
                        <a:ln w="9525" cap="flat">
                          <a:noFill/>
                          <a:prstDash val="solid"/>
                          <a:miter/>
                        </a:ln>
                      </wps:spPr>
                      <wps:bodyPr rtlCol="0" anchor="ctr"/>
                    </wps:wsp>
                    <wps:wsp>
                      <wps:cNvPr id="58" name="Freeform: Shape 3"/>
                      <wps:cNvSpPr/>
                      <wps:spPr>
                        <a:xfrm rot="20858224" flipH="1" flipV="1">
                          <a:off x="0" y="829"/>
                          <a:ext cx="3738507" cy="308134"/>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819894" y="350486"/>
                                <a:pt x="462676" y="193831"/>
                                <a:pt x="360478" y="148504"/>
                              </a:cubicBezTo>
                              <a:close/>
                            </a:path>
                          </a:pathLst>
                        </a:custGeom>
                        <a:solidFill>
                          <a:schemeClr val="accent2">
                            <a:lumMod val="20000"/>
                            <a:lumOff val="80000"/>
                          </a:schemeClr>
                        </a:solidFill>
                        <a:ln w="9525" cap="flat">
                          <a:noFill/>
                          <a:prstDash val="solid"/>
                          <a:miter/>
                        </a:ln>
                      </wps:spPr>
                      <wps:bodyPr rtlCol="0" anchor="ctr"/>
                    </wps:wsp>
                  </wpg:wgp>
                </a:graphicData>
              </a:graphic>
              <wp14:sizeRelH relativeFrom="margin">
                <wp14:pctWidth>0</wp14:pctWidth>
              </wp14:sizeRelH>
              <wp14:sizeRelV relativeFrom="margin">
                <wp14:pctHeight>0</wp14:pctHeight>
              </wp14:sizeRelV>
            </wp:anchor>
          </w:drawing>
        </mc:Choice>
        <mc:Fallback>
          <w:pict>
            <v:group w14:anchorId="0AD56BB6" id="Group 56" o:spid="_x0000_s1026" style="position:absolute;margin-left:-43.2pt;margin-top:22.75pt;width:294.25pt;height:46.75pt;z-index:-251657216;mso-position-horizontal-relative:page;mso-position-vertical-relative:page;mso-width-relative:margin;mso-height-relative:margin" coordsize="37385,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">
              <v:shape id="Freeform: Shape 6" o:spid="_x0000_s1027" style="position:absolute;left:2898;width:32159;height:5930;rotation:-746648fd;visibility:visible;mso-wrap-style:square;v-text-anchor:middle" coordsize="8373665,2439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" path="m1384936,v172878,,792756,53279,802307,54074c2521538,77930,3288505,244923,3478575,295021v830962,218681,1600794,541534,2317140,955041c6385030,1590409,6991535,1909286,7636247,2174885v23639,10138,390050,143733,637458,230025l8373665,2439302r-9626,-2998c8137266,2363296,7644496,2192188,7616993,2180936,6974055,1928270,6369219,1624919,5781525,1301144,5067150,907772,4299435,600639,3470760,392606,3281213,344947,2516356,186086,2182980,163391v-9525,-756,-627697,-51441,-800100,-51441c1360973,111950,578019,118759,468480,133132,311318,140697,156060,155826,1755,178521r,1720067l,1898948c,1289027,,679900,,69978,154731,46122,310417,30218,468013,22266,577853,7157,1362968,,1384936,xe" fillcolor="#ebf2f6 [662]" stroked="f">
                <v:stroke joinstyle="miter"/>
                <v:path arrowok="t" o:connecttype="custom" o:connectlocs="531871,0;839990,13146;1335913,71722;2225789,303898;2932628,528729;3177437,584649;3215826,593010;3212129,592281;2925233,530200;2220339,316316;1332912,95445;838353,39721;531082,27216;179915,32365;674,43400;674,461559;0,461646;0,17012;179736,5413;531871,0" o:connectangles="0,0,0,0,0,0,0,0,0,0,0,0,0,0,0,0,0,0,0,0"/>
              </v:shape>
              <v:shape id="Freeform: Shape 3" o:spid="_x0000_s1028" style="position:absolute;top:8;width:37385;height:3081;rotation:-810217fd;flip:x y;visibility:visible;mso-wrap-style:square;v-text-anchor:middle" coordsize="6785839,79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&#1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819894,350486,462676,193831,360478,148504l,xe" fillcolor="#bff0fe [661]" stroked="f">
                <v:stroke joinstyle="miter"/>
                <v:path arrowok="t" o:connecttype="custom" o:connectlocs="0,0;191050,52610;482816,134380;872711,201256;1214330,245645;1709702,283025;2228163,291203;3236749,179645;3571546,78601;3691124,28882;3738507,6082;3738507,17164;3708328,32387;3588419,84650;3252699,190867;2241330,308134;1721439,299538;1224700,260245;882139,213583;491168,143284;198597,57329" o:connectangles="0,0,0,0,0,0,0,0,0,0,0,0,0,0,0,0,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F2D5D" w14:textId="77777777" w:rsidR="009C6680" w:rsidRDefault="009C6680">
    <w:pPr>
      <w:pStyle w:val="Header"/>
    </w:pPr>
    <w:r>
      <w:rPr>
        <w:noProof/>
        <w:lang w:eastAsia="en-GB"/>
      </w:rPr>
      <mc:AlternateContent>
        <mc:Choice Requires="wpg">
          <w:drawing>
            <wp:anchor distT="0" distB="0" distL="114300" distR="114300" simplePos="0" relativeHeight="251664384" behindDoc="1" locked="0" layoutInCell="1" allowOverlap="1" wp14:anchorId="5E1E8392" wp14:editId="2D67B183">
              <wp:simplePos x="0" y="0"/>
              <wp:positionH relativeFrom="margin">
                <wp:posOffset>-848995</wp:posOffset>
              </wp:positionH>
              <wp:positionV relativeFrom="page">
                <wp:posOffset>1509947</wp:posOffset>
              </wp:positionV>
              <wp:extent cx="8316429" cy="7344603"/>
              <wp:effectExtent l="57150" t="76200" r="85090" b="123190"/>
              <wp:wrapNone/>
              <wp:docPr id="60" name="Background"/>
              <wp:cNvGraphicFramePr/>
              <a:graphic xmlns:a="http://schemas.openxmlformats.org/drawingml/2006/main">
                <a:graphicData uri="http://schemas.microsoft.com/office/word/2010/wordprocessingGroup">
                  <wpg:wgp>
                    <wpg:cNvGrpSpPr/>
                    <wpg:grpSpPr>
                      <a:xfrm>
                        <a:off x="0" y="0"/>
                        <a:ext cx="8316429" cy="7344603"/>
                        <a:chOff x="626993" y="-389032"/>
                        <a:chExt cx="8316429" cy="7344603"/>
                      </a:xfrm>
                    </wpg:grpSpPr>
                    <wpg:grpSp>
                      <wpg:cNvPr id="53" name="main background"/>
                      <wpg:cNvGrpSpPr/>
                      <wpg:grpSpPr>
                        <a:xfrm>
                          <a:off x="626993" y="665094"/>
                          <a:ext cx="8204886" cy="6290477"/>
                          <a:chOff x="0" y="0"/>
                          <a:chExt cx="8204886" cy="6290477"/>
                        </a:xfrm>
                      </wpg:grpSpPr>
                      <wps:wsp>
                        <wps:cNvPr id="52" name="Freeform: Shape 7"/>
                        <wps:cNvSpPr>
                          <a:spLocks noChangeAspect="1"/>
                        </wps:cNvSpPr>
                        <wps:spPr>
                          <a:xfrm rot="21362403">
                            <a:off x="0" y="0"/>
                            <a:ext cx="8204886" cy="6290477"/>
                          </a:xfrm>
                          <a:custGeom>
                            <a:avLst/>
                            <a:gdLst>
                              <a:gd name="connsiteX0" fmla="*/ 4836671 w 7252571"/>
                              <a:gd name="connsiteY0" fmla="*/ 1603 h 5560730"/>
                              <a:gd name="connsiteX1" fmla="*/ 5087763 w 7252571"/>
                              <a:gd name="connsiteY1" fmla="*/ 20604 h 5560730"/>
                              <a:gd name="connsiteX2" fmla="*/ 7129308 w 7252571"/>
                              <a:gd name="connsiteY2" fmla="*/ 984748 h 5560730"/>
                              <a:gd name="connsiteX3" fmla="*/ 7252571 w 7252571"/>
                              <a:gd name="connsiteY3" fmla="*/ 1077748 h 5560730"/>
                              <a:gd name="connsiteX4" fmla="*/ 7252571 w 7252571"/>
                              <a:gd name="connsiteY4" fmla="*/ 5235446 h 5560730"/>
                              <a:gd name="connsiteX5" fmla="*/ 7073586 w 7252571"/>
                              <a:gd name="connsiteY5" fmla="*/ 5213759 h 5560730"/>
                              <a:gd name="connsiteX6" fmla="*/ 6078766 w 7252571"/>
                              <a:gd name="connsiteY6" fmla="*/ 5155148 h 5560730"/>
                              <a:gd name="connsiteX7" fmla="*/ 3872486 w 7252571"/>
                              <a:gd name="connsiteY7" fmla="*/ 5373060 h 5560730"/>
                              <a:gd name="connsiteX8" fmla="*/ 2128904 w 7252571"/>
                              <a:gd name="connsiteY8" fmla="*/ 5560363 h 5560730"/>
                              <a:gd name="connsiteX9" fmla="*/ 0 w 7252571"/>
                              <a:gd name="connsiteY9" fmla="*/ 5195382 h 5560730"/>
                              <a:gd name="connsiteX10" fmla="*/ 0 w 7252571"/>
                              <a:gd name="connsiteY10" fmla="*/ 2123403 h 5560730"/>
                              <a:gd name="connsiteX11" fmla="*/ 1162476 w 7252571"/>
                              <a:gd name="connsiteY11" fmla="*/ 1442120 h 5560730"/>
                              <a:gd name="connsiteX12" fmla="*/ 4836671 w 7252571"/>
                              <a:gd name="connsiteY12" fmla="*/ 1603 h 55607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7252571" h="5560730">
                                <a:moveTo>
                                  <a:pt x="4836671" y="1603"/>
                                </a:moveTo>
                                <a:cubicBezTo>
                                  <a:pt x="4920262" y="4336"/>
                                  <a:pt x="5003961" y="10588"/>
                                  <a:pt x="5087763" y="20604"/>
                                </a:cubicBezTo>
                                <a:cubicBezTo>
                                  <a:pt x="5760710" y="103446"/>
                                  <a:pt x="6445950" y="482374"/>
                                  <a:pt x="7129308" y="984748"/>
                                </a:cubicBezTo>
                                <a:lnTo>
                                  <a:pt x="7252571" y="1077748"/>
                                </a:lnTo>
                                <a:lnTo>
                                  <a:pt x="7252571" y="5235446"/>
                                </a:lnTo>
                                <a:lnTo>
                                  <a:pt x="7073586" y="5213759"/>
                                </a:lnTo>
                                <a:cubicBezTo>
                                  <a:pt x="6740066" y="5178246"/>
                                  <a:pt x="6406594" y="5154517"/>
                                  <a:pt x="6078766" y="5155148"/>
                                </a:cubicBezTo>
                                <a:cubicBezTo>
                                  <a:pt x="5319363" y="5156710"/>
                                  <a:pt x="4583945" y="5266606"/>
                                  <a:pt x="3872486" y="5373060"/>
                                </a:cubicBezTo>
                                <a:cubicBezTo>
                                  <a:pt x="3256856" y="5464859"/>
                                  <a:pt x="2675398" y="5551916"/>
                                  <a:pt x="2128904" y="5560363"/>
                                </a:cubicBezTo>
                                <a:cubicBezTo>
                                  <a:pt x="1331445" y="5573225"/>
                                  <a:pt x="614188" y="5244240"/>
                                  <a:pt x="0" y="5195382"/>
                                </a:cubicBezTo>
                                <a:lnTo>
                                  <a:pt x="0" y="2123403"/>
                                </a:lnTo>
                                <a:cubicBezTo>
                                  <a:pt x="380380" y="1920265"/>
                                  <a:pt x="768029" y="1683371"/>
                                  <a:pt x="1162476" y="1442120"/>
                                </a:cubicBezTo>
                                <a:cubicBezTo>
                                  <a:pt x="2353285" y="712114"/>
                                  <a:pt x="3582819" y="-39360"/>
                                  <a:pt x="4836671" y="1603"/>
                                </a:cubicBezTo>
                                <a:close/>
                              </a:path>
                            </a:pathLst>
                          </a:cu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9" name="Freeform: Shape 7">
                          <a:extLst>
                            <a:ext uri="{FF2B5EF4-FFF2-40B4-BE49-F238E27FC236}">
                              <a16:creationId xmlns:a16="http://schemas.microsoft.com/office/drawing/2014/main" id="{4223FC3A-CC5A-4113-AAFD-08A07BDEEEE1}"/>
                            </a:ext>
                          </a:extLst>
                        </wps:cNvPr>
                        <wps:cNvSpPr>
                          <a:spLocks noChangeAspect="1"/>
                        </wps:cNvSpPr>
                        <wps:spPr>
                          <a:xfrm>
                            <a:off x="274109" y="63689"/>
                            <a:ext cx="7776000" cy="5976761"/>
                          </a:xfrm>
                          <a:custGeom>
                            <a:avLst/>
                            <a:gdLst>
                              <a:gd name="connsiteX0" fmla="*/ 4836671 w 7252571"/>
                              <a:gd name="connsiteY0" fmla="*/ 1603 h 5560730"/>
                              <a:gd name="connsiteX1" fmla="*/ 5087763 w 7252571"/>
                              <a:gd name="connsiteY1" fmla="*/ 20604 h 5560730"/>
                              <a:gd name="connsiteX2" fmla="*/ 7129308 w 7252571"/>
                              <a:gd name="connsiteY2" fmla="*/ 984748 h 5560730"/>
                              <a:gd name="connsiteX3" fmla="*/ 7252571 w 7252571"/>
                              <a:gd name="connsiteY3" fmla="*/ 1077748 h 5560730"/>
                              <a:gd name="connsiteX4" fmla="*/ 7252571 w 7252571"/>
                              <a:gd name="connsiteY4" fmla="*/ 5235446 h 5560730"/>
                              <a:gd name="connsiteX5" fmla="*/ 7073586 w 7252571"/>
                              <a:gd name="connsiteY5" fmla="*/ 5213759 h 5560730"/>
                              <a:gd name="connsiteX6" fmla="*/ 6078766 w 7252571"/>
                              <a:gd name="connsiteY6" fmla="*/ 5155148 h 5560730"/>
                              <a:gd name="connsiteX7" fmla="*/ 3872486 w 7252571"/>
                              <a:gd name="connsiteY7" fmla="*/ 5373060 h 5560730"/>
                              <a:gd name="connsiteX8" fmla="*/ 2128904 w 7252571"/>
                              <a:gd name="connsiteY8" fmla="*/ 5560363 h 5560730"/>
                              <a:gd name="connsiteX9" fmla="*/ 0 w 7252571"/>
                              <a:gd name="connsiteY9" fmla="*/ 5195382 h 5560730"/>
                              <a:gd name="connsiteX10" fmla="*/ 0 w 7252571"/>
                              <a:gd name="connsiteY10" fmla="*/ 2123403 h 5560730"/>
                              <a:gd name="connsiteX11" fmla="*/ 1162476 w 7252571"/>
                              <a:gd name="connsiteY11" fmla="*/ 1442120 h 5560730"/>
                              <a:gd name="connsiteX12" fmla="*/ 4836671 w 7252571"/>
                              <a:gd name="connsiteY12" fmla="*/ 1603 h 55607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7252571" h="5560730">
                                <a:moveTo>
                                  <a:pt x="4836671" y="1603"/>
                                </a:moveTo>
                                <a:cubicBezTo>
                                  <a:pt x="4920262" y="4336"/>
                                  <a:pt x="5003961" y="10588"/>
                                  <a:pt x="5087763" y="20604"/>
                                </a:cubicBezTo>
                                <a:cubicBezTo>
                                  <a:pt x="5760710" y="103446"/>
                                  <a:pt x="6445950" y="482374"/>
                                  <a:pt x="7129308" y="984748"/>
                                </a:cubicBezTo>
                                <a:lnTo>
                                  <a:pt x="7252571" y="1077748"/>
                                </a:lnTo>
                                <a:lnTo>
                                  <a:pt x="7252571" y="5235446"/>
                                </a:lnTo>
                                <a:lnTo>
                                  <a:pt x="7073586" y="5213759"/>
                                </a:lnTo>
                                <a:cubicBezTo>
                                  <a:pt x="6740066" y="5178246"/>
                                  <a:pt x="6406594" y="5154517"/>
                                  <a:pt x="6078766" y="5155148"/>
                                </a:cubicBezTo>
                                <a:cubicBezTo>
                                  <a:pt x="5319363" y="5156710"/>
                                  <a:pt x="4583945" y="5266606"/>
                                  <a:pt x="3872486" y="5373060"/>
                                </a:cubicBezTo>
                                <a:cubicBezTo>
                                  <a:pt x="3256856" y="5464859"/>
                                  <a:pt x="2675398" y="5551916"/>
                                  <a:pt x="2128904" y="5560363"/>
                                </a:cubicBezTo>
                                <a:cubicBezTo>
                                  <a:pt x="1331445" y="5573225"/>
                                  <a:pt x="614188" y="5244240"/>
                                  <a:pt x="0" y="5195382"/>
                                </a:cubicBezTo>
                                <a:lnTo>
                                  <a:pt x="0" y="2123403"/>
                                </a:lnTo>
                                <a:cubicBezTo>
                                  <a:pt x="380380" y="1920265"/>
                                  <a:pt x="768029" y="1683371"/>
                                  <a:pt x="1162476" y="1442120"/>
                                </a:cubicBezTo>
                                <a:cubicBezTo>
                                  <a:pt x="2353285" y="712114"/>
                                  <a:pt x="3582819" y="-39360"/>
                                  <a:pt x="4836671" y="1603"/>
                                </a:cubicBezTo>
                                <a:close/>
                              </a:path>
                            </a:pathLst>
                          </a:custGeom>
                          <a:solidFill>
                            <a:schemeClr val="bg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grpSp>
                    <wpg:grpSp>
                      <wpg:cNvPr id="54" name="Group 54"/>
                      <wpg:cNvGrpSpPr/>
                      <wpg:grpSpPr>
                        <a:xfrm>
                          <a:off x="6042991" y="386798"/>
                          <a:ext cx="2900431" cy="674425"/>
                          <a:chOff x="0" y="0"/>
                          <a:chExt cx="2900431" cy="674425"/>
                        </a:xfrm>
                      </wpg:grpSpPr>
                      <wps:wsp>
                        <wps:cNvPr id="15" name="Freeform: Shape 9"/>
                        <wps:cNvSpPr>
                          <a:spLocks noChangeAspect="1"/>
                        </wps:cNvSpPr>
                        <wps:spPr>
                          <a:xfrm rot="1057462" flipV="1">
                            <a:off x="0" y="0"/>
                            <a:ext cx="2811145" cy="561340"/>
                          </a:xfrm>
                          <a:custGeom>
                            <a:avLst/>
                            <a:gdLst>
                              <a:gd name="connsiteX0" fmla="*/ 4913947 w 4914900"/>
                              <a:gd name="connsiteY0" fmla="*/ 0 h 1352550"/>
                              <a:gd name="connsiteX1" fmla="*/ 4640580 w 4914900"/>
                              <a:gd name="connsiteY1" fmla="*/ 204788 h 1352550"/>
                              <a:gd name="connsiteX2" fmla="*/ 4413885 w 4914900"/>
                              <a:gd name="connsiteY2" fmla="*/ 350520 h 1352550"/>
                              <a:gd name="connsiteX3" fmla="*/ 3948112 w 4914900"/>
                              <a:gd name="connsiteY3" fmla="*/ 570548 h 1352550"/>
                              <a:gd name="connsiteX4" fmla="*/ 3041333 w 4914900"/>
                              <a:gd name="connsiteY4" fmla="*/ 811530 h 1352550"/>
                              <a:gd name="connsiteX5" fmla="*/ 2436495 w 4914900"/>
                              <a:gd name="connsiteY5" fmla="*/ 864870 h 1352550"/>
                              <a:gd name="connsiteX6" fmla="*/ 1454468 w 4914900"/>
                              <a:gd name="connsiteY6" fmla="*/ 805815 h 1352550"/>
                              <a:gd name="connsiteX7" fmla="*/ 44768 w 4914900"/>
                              <a:gd name="connsiteY7" fmla="*/ 455295 h 1352550"/>
                              <a:gd name="connsiteX8" fmla="*/ 0 w 4914900"/>
                              <a:gd name="connsiteY8" fmla="*/ 450533 h 1352550"/>
                              <a:gd name="connsiteX9" fmla="*/ 10477 w 4914900"/>
                              <a:gd name="connsiteY9" fmla="*/ 459105 h 1352550"/>
                              <a:gd name="connsiteX10" fmla="*/ 549593 w 4914900"/>
                              <a:gd name="connsiteY10" fmla="*/ 739140 h 1352550"/>
                              <a:gd name="connsiteX11" fmla="*/ 1250632 w 4914900"/>
                              <a:gd name="connsiteY11" fmla="*/ 1040130 h 1352550"/>
                              <a:gd name="connsiteX12" fmla="*/ 1898332 w 4914900"/>
                              <a:gd name="connsiteY12" fmla="*/ 1231583 h 1352550"/>
                              <a:gd name="connsiteX13" fmla="*/ 2636520 w 4914900"/>
                              <a:gd name="connsiteY13" fmla="*/ 1341120 h 1352550"/>
                              <a:gd name="connsiteX14" fmla="*/ 3229928 w 4914900"/>
                              <a:gd name="connsiteY14" fmla="*/ 1342073 h 1352550"/>
                              <a:gd name="connsiteX15" fmla="*/ 3962400 w 4914900"/>
                              <a:gd name="connsiteY15" fmla="*/ 1213485 h 1352550"/>
                              <a:gd name="connsiteX16" fmla="*/ 4923472 w 4914900"/>
                              <a:gd name="connsiteY16" fmla="*/ 731520 h 1352550"/>
                              <a:gd name="connsiteX17" fmla="*/ 4913947 w 4914900"/>
                              <a:gd name="connsiteY17" fmla="*/ 0 h 1352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4914900" h="1352550">
                                <a:moveTo>
                                  <a:pt x="4913947" y="0"/>
                                </a:moveTo>
                                <a:cubicBezTo>
                                  <a:pt x="4825366" y="71438"/>
                                  <a:pt x="4734878" y="141923"/>
                                  <a:pt x="4640580" y="204788"/>
                                </a:cubicBezTo>
                                <a:cubicBezTo>
                                  <a:pt x="4565333" y="254318"/>
                                  <a:pt x="4491991" y="307658"/>
                                  <a:pt x="4413885" y="350520"/>
                                </a:cubicBezTo>
                                <a:cubicBezTo>
                                  <a:pt x="4292918" y="416243"/>
                                  <a:pt x="3958590" y="566738"/>
                                  <a:pt x="3948112" y="570548"/>
                                </a:cubicBezTo>
                                <a:cubicBezTo>
                                  <a:pt x="3655695" y="686753"/>
                                  <a:pt x="3352800" y="764858"/>
                                  <a:pt x="3041333" y="811530"/>
                                </a:cubicBezTo>
                                <a:cubicBezTo>
                                  <a:pt x="2856547" y="840105"/>
                                  <a:pt x="2451735" y="864870"/>
                                  <a:pt x="2436495" y="864870"/>
                                </a:cubicBezTo>
                                <a:cubicBezTo>
                                  <a:pt x="2106930" y="872490"/>
                                  <a:pt x="1780222" y="852488"/>
                                  <a:pt x="1454468" y="805815"/>
                                </a:cubicBezTo>
                                <a:cubicBezTo>
                                  <a:pt x="972502" y="737235"/>
                                  <a:pt x="502920" y="621030"/>
                                  <a:pt x="44768" y="455295"/>
                                </a:cubicBezTo>
                                <a:cubicBezTo>
                                  <a:pt x="31432" y="450533"/>
                                  <a:pt x="18097" y="438150"/>
                                  <a:pt x="0" y="450533"/>
                                </a:cubicBezTo>
                                <a:cubicBezTo>
                                  <a:pt x="3810" y="453390"/>
                                  <a:pt x="7620" y="457200"/>
                                  <a:pt x="10477" y="459105"/>
                                </a:cubicBezTo>
                                <a:cubicBezTo>
                                  <a:pt x="192405" y="547688"/>
                                  <a:pt x="367665" y="649605"/>
                                  <a:pt x="549593" y="739140"/>
                                </a:cubicBezTo>
                                <a:cubicBezTo>
                                  <a:pt x="778193" y="852488"/>
                                  <a:pt x="1011555" y="952500"/>
                                  <a:pt x="1250632" y="1040130"/>
                                </a:cubicBezTo>
                                <a:cubicBezTo>
                                  <a:pt x="1462088" y="1118235"/>
                                  <a:pt x="1679257" y="1180148"/>
                                  <a:pt x="1898332" y="1231583"/>
                                </a:cubicBezTo>
                                <a:cubicBezTo>
                                  <a:pt x="2109788" y="1281113"/>
                                  <a:pt x="2629853" y="1341120"/>
                                  <a:pt x="2636520" y="1341120"/>
                                </a:cubicBezTo>
                                <a:cubicBezTo>
                                  <a:pt x="2833687" y="1360170"/>
                                  <a:pt x="3031808" y="1356360"/>
                                  <a:pt x="3229928" y="1342073"/>
                                </a:cubicBezTo>
                                <a:cubicBezTo>
                                  <a:pt x="3478530" y="1324928"/>
                                  <a:pt x="3723322" y="1283970"/>
                                  <a:pt x="3962400" y="1213485"/>
                                </a:cubicBezTo>
                                <a:cubicBezTo>
                                  <a:pt x="4297680" y="1122998"/>
                                  <a:pt x="4923472" y="756285"/>
                                  <a:pt x="4923472" y="731520"/>
                                </a:cubicBezTo>
                                <a:cubicBezTo>
                                  <a:pt x="4922520" y="500063"/>
                                  <a:pt x="4928235" y="12383"/>
                                  <a:pt x="4913947" y="0"/>
                                </a:cubicBezTo>
                                <a:close/>
                              </a:path>
                            </a:pathLst>
                          </a:custGeom>
                          <a:solidFill>
                            <a:schemeClr val="bg2">
                              <a:lumMod val="20000"/>
                              <a:lumOff val="80000"/>
                            </a:schemeClr>
                          </a:solidFill>
                          <a:ln w="9525" cap="flat">
                            <a:noFill/>
                            <a:prstDash val="solid"/>
                            <a:miter/>
                          </a:ln>
                        </wps:spPr>
                        <wps:bodyPr rtlCol="0" anchor="ctr"/>
                      </wps:wsp>
                      <wps:wsp>
                        <wps:cNvPr id="20" name="Freeform: Shape 7"/>
                        <wps:cNvSpPr>
                          <a:spLocks noChangeAspect="1"/>
                        </wps:cNvSpPr>
                        <wps:spPr>
                          <a:xfrm rot="1469990" flipV="1">
                            <a:off x="344556" y="397565"/>
                            <a:ext cx="2555875" cy="276860"/>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0 w 6785839"/>
                              <a:gd name="connsiteY20" fmla="*/ 0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624664" y="278952"/>
                                  <a:pt x="90792" y="39147"/>
                                  <a:pt x="0" y="0"/>
                                </a:cubicBezTo>
                                <a:close/>
                              </a:path>
                            </a:pathLst>
                          </a:custGeom>
                          <a:solidFill>
                            <a:schemeClr val="accent2"/>
                          </a:solidFill>
                          <a:ln w="9525" cap="flat">
                            <a:noFill/>
                            <a:prstDash val="solid"/>
                            <a:miter/>
                          </a:ln>
                        </wps:spPr>
                        <wps:txbx>
                          <w:txbxContent>
                            <w:p w14:paraId="2E847D7F" w14:textId="77777777" w:rsidR="009C6680" w:rsidRDefault="009C6680" w:rsidP="009C6680"/>
                          </w:txbxContent>
                        </wps:txbx>
                        <wps:bodyPr wrap="square" rtlCol="0" anchor="ctr">
                          <a:noAutofit/>
                        </wps:bodyPr>
                      </wps:wsp>
                    </wpg:grpSp>
                    <wpg:grpSp>
                      <wpg:cNvPr id="55" name="Group 55"/>
                      <wpg:cNvGrpSpPr/>
                      <wpg:grpSpPr>
                        <a:xfrm>
                          <a:off x="706220" y="-389032"/>
                          <a:ext cx="4057763" cy="1858186"/>
                          <a:chOff x="706220" y="-389032"/>
                          <a:chExt cx="4057763" cy="1858186"/>
                        </a:xfrm>
                      </wpg:grpSpPr>
                      <wps:wsp>
                        <wps:cNvPr id="19" name="Freeform: Shape 6"/>
                        <wps:cNvSpPr/>
                        <wps:spPr>
                          <a:xfrm rot="1083297" flipV="1">
                            <a:off x="987267" y="-389032"/>
                            <a:ext cx="3776716" cy="1858186"/>
                          </a:xfrm>
                          <a:custGeom>
                            <a:avLst/>
                            <a:gdLst>
                              <a:gd name="connsiteX0" fmla="*/ 1384936 w 8373665"/>
                              <a:gd name="connsiteY0" fmla="*/ 0 h 2439302"/>
                              <a:gd name="connsiteX1" fmla="*/ 2187243 w 8373665"/>
                              <a:gd name="connsiteY1" fmla="*/ 54074 h 2439302"/>
                              <a:gd name="connsiteX2" fmla="*/ 3478575 w 8373665"/>
                              <a:gd name="connsiteY2" fmla="*/ 295021 h 2439302"/>
                              <a:gd name="connsiteX3" fmla="*/ 5795715 w 8373665"/>
                              <a:gd name="connsiteY3" fmla="*/ 1250062 h 2439302"/>
                              <a:gd name="connsiteX4" fmla="*/ 7636247 w 8373665"/>
                              <a:gd name="connsiteY4" fmla="*/ 2174885 h 2439302"/>
                              <a:gd name="connsiteX5" fmla="*/ 8273705 w 8373665"/>
                              <a:gd name="connsiteY5" fmla="*/ 2404910 h 2439302"/>
                              <a:gd name="connsiteX6" fmla="*/ 8373665 w 8373665"/>
                              <a:gd name="connsiteY6" fmla="*/ 2439302 h 2439302"/>
                              <a:gd name="connsiteX7" fmla="*/ 8364039 w 8373665"/>
                              <a:gd name="connsiteY7" fmla="*/ 2436304 h 2439302"/>
                              <a:gd name="connsiteX8" fmla="*/ 7616993 w 8373665"/>
                              <a:gd name="connsiteY8" fmla="*/ 2180936 h 2439302"/>
                              <a:gd name="connsiteX9" fmla="*/ 5781525 w 8373665"/>
                              <a:gd name="connsiteY9" fmla="*/ 1301144 h 2439302"/>
                              <a:gd name="connsiteX10" fmla="*/ 3470760 w 8373665"/>
                              <a:gd name="connsiteY10" fmla="*/ 392606 h 2439302"/>
                              <a:gd name="connsiteX11" fmla="*/ 2182980 w 8373665"/>
                              <a:gd name="connsiteY11" fmla="*/ 163391 h 2439302"/>
                              <a:gd name="connsiteX12" fmla="*/ 1382880 w 8373665"/>
                              <a:gd name="connsiteY12" fmla="*/ 111950 h 2439302"/>
                              <a:gd name="connsiteX13" fmla="*/ 468480 w 8373665"/>
                              <a:gd name="connsiteY13" fmla="*/ 133132 h 2439302"/>
                              <a:gd name="connsiteX14" fmla="*/ 1755 w 8373665"/>
                              <a:gd name="connsiteY14" fmla="*/ 178521 h 2439302"/>
                              <a:gd name="connsiteX15" fmla="*/ 1755 w 8373665"/>
                              <a:gd name="connsiteY15" fmla="*/ 1898588 h 2439302"/>
                              <a:gd name="connsiteX16" fmla="*/ 0 w 8373665"/>
                              <a:gd name="connsiteY16" fmla="*/ 1898948 h 2439302"/>
                              <a:gd name="connsiteX17" fmla="*/ 0 w 8373665"/>
                              <a:gd name="connsiteY17" fmla="*/ 69978 h 2439302"/>
                              <a:gd name="connsiteX18" fmla="*/ 468013 w 8373665"/>
                              <a:gd name="connsiteY18" fmla="*/ 22266 h 2439302"/>
                              <a:gd name="connsiteX19" fmla="*/ 1384936 w 8373665"/>
                              <a:gd name="connsiteY19" fmla="*/ 0 h 24393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8373665" h="2439302">
                                <a:moveTo>
                                  <a:pt x="1384936" y="0"/>
                                </a:moveTo>
                                <a:cubicBezTo>
                                  <a:pt x="1557814" y="0"/>
                                  <a:pt x="2177692" y="53279"/>
                                  <a:pt x="2187243" y="54074"/>
                                </a:cubicBezTo>
                                <a:cubicBezTo>
                                  <a:pt x="2521538" y="77930"/>
                                  <a:pt x="3288505" y="244923"/>
                                  <a:pt x="3478575" y="295021"/>
                                </a:cubicBezTo>
                                <a:cubicBezTo>
                                  <a:pt x="4309537" y="513702"/>
                                  <a:pt x="5079369" y="836555"/>
                                  <a:pt x="5795715" y="1250062"/>
                                </a:cubicBezTo>
                                <a:cubicBezTo>
                                  <a:pt x="6385030" y="1590409"/>
                                  <a:pt x="6991535" y="1909286"/>
                                  <a:pt x="7636247" y="2174885"/>
                                </a:cubicBezTo>
                                <a:cubicBezTo>
                                  <a:pt x="7659886" y="2185023"/>
                                  <a:pt x="8026297" y="2318618"/>
                                  <a:pt x="8273705" y="2404910"/>
                                </a:cubicBezTo>
                                <a:lnTo>
                                  <a:pt x="8373665" y="2439302"/>
                                </a:lnTo>
                                <a:lnTo>
                                  <a:pt x="8364039" y="2436304"/>
                                </a:lnTo>
                                <a:cubicBezTo>
                                  <a:pt x="8137266" y="2363296"/>
                                  <a:pt x="7644496" y="2192188"/>
                                  <a:pt x="7616993" y="2180936"/>
                                </a:cubicBezTo>
                                <a:cubicBezTo>
                                  <a:pt x="6974055" y="1928270"/>
                                  <a:pt x="6369219" y="1624919"/>
                                  <a:pt x="5781525" y="1301144"/>
                                </a:cubicBezTo>
                                <a:cubicBezTo>
                                  <a:pt x="5067150" y="907772"/>
                                  <a:pt x="4299435" y="600639"/>
                                  <a:pt x="3470760" y="392606"/>
                                </a:cubicBezTo>
                                <a:cubicBezTo>
                                  <a:pt x="3281213" y="344947"/>
                                  <a:pt x="2516356" y="186086"/>
                                  <a:pt x="2182980" y="163391"/>
                                </a:cubicBezTo>
                                <a:cubicBezTo>
                                  <a:pt x="2173455" y="162635"/>
                                  <a:pt x="1555283" y="111950"/>
                                  <a:pt x="1382880" y="111950"/>
                                </a:cubicBezTo>
                                <a:cubicBezTo>
                                  <a:pt x="1360973" y="111950"/>
                                  <a:pt x="578019" y="118759"/>
                                  <a:pt x="468480" y="133132"/>
                                </a:cubicBezTo>
                                <a:cubicBezTo>
                                  <a:pt x="311318" y="140697"/>
                                  <a:pt x="156060" y="155826"/>
                                  <a:pt x="1755" y="178521"/>
                                </a:cubicBezTo>
                                <a:lnTo>
                                  <a:pt x="1755" y="1898588"/>
                                </a:lnTo>
                                <a:lnTo>
                                  <a:pt x="0" y="1898948"/>
                                </a:lnTo>
                                <a:cubicBezTo>
                                  <a:pt x="0" y="1289027"/>
                                  <a:pt x="0" y="679900"/>
                                  <a:pt x="0" y="69978"/>
                                </a:cubicBezTo>
                                <a:cubicBezTo>
                                  <a:pt x="154731" y="46122"/>
                                  <a:pt x="310417" y="30218"/>
                                  <a:pt x="468013" y="22266"/>
                                </a:cubicBezTo>
                                <a:cubicBezTo>
                                  <a:pt x="577853" y="7157"/>
                                  <a:pt x="1362968" y="0"/>
                                  <a:pt x="1384936" y="0"/>
                                </a:cubicBezTo>
                                <a:close/>
                              </a:path>
                            </a:pathLst>
                          </a:custGeom>
                          <a:solidFill>
                            <a:schemeClr val="accent3">
                              <a:lumMod val="20000"/>
                              <a:lumOff val="80000"/>
                            </a:schemeClr>
                          </a:solidFill>
                          <a:ln w="9525" cap="flat">
                            <a:noFill/>
                            <a:prstDash val="solid"/>
                            <a:miter/>
                          </a:ln>
                        </wps:spPr>
                        <wps:bodyPr rtlCol="0" anchor="ctr"/>
                      </wps:wsp>
                      <wps:wsp>
                        <wps:cNvPr id="11" name="Freeform: Shape 3">
                          <a:extLst>
                            <a:ext uri="{FF2B5EF4-FFF2-40B4-BE49-F238E27FC236}">
                              <a16:creationId xmlns:a16="http://schemas.microsoft.com/office/drawing/2014/main" id="{21A05A94-8F6D-4C2C-8AEF-2ED6B9475C24}"/>
                            </a:ext>
                          </a:extLst>
                        </wps:cNvPr>
                        <wps:cNvSpPr/>
                        <wps:spPr>
                          <a:xfrm flipH="1" flipV="1">
                            <a:off x="706220" y="495674"/>
                            <a:ext cx="3468323" cy="555625"/>
                          </a:xfrm>
                          <a:custGeom>
                            <a:avLst/>
                            <a:gdLst>
                              <a:gd name="connsiteX0" fmla="*/ 0 w 6785839"/>
                              <a:gd name="connsiteY0" fmla="*/ 0 h 798186"/>
                              <a:gd name="connsiteX1" fmla="*/ 346779 w 6785839"/>
                              <a:gd name="connsiteY1" fmla="*/ 136280 h 798186"/>
                              <a:gd name="connsiteX2" fmla="*/ 876369 w 6785839"/>
                              <a:gd name="connsiteY2" fmla="*/ 348095 h 798186"/>
                              <a:gd name="connsiteX3" fmla="*/ 1584076 w 6785839"/>
                              <a:gd name="connsiteY3" fmla="*/ 521330 h 798186"/>
                              <a:gd name="connsiteX4" fmla="*/ 2204154 w 6785839"/>
                              <a:gd name="connsiteY4" fmla="*/ 636315 h 798186"/>
                              <a:gd name="connsiteX5" fmla="*/ 3103314 w 6785839"/>
                              <a:gd name="connsiteY5" fmla="*/ 733145 h 798186"/>
                              <a:gd name="connsiteX6" fmla="*/ 4044383 w 6785839"/>
                              <a:gd name="connsiteY6" fmla="*/ 754327 h 798186"/>
                              <a:gd name="connsiteX7" fmla="*/ 5875088 w 6785839"/>
                              <a:gd name="connsiteY7" fmla="*/ 465350 h 798186"/>
                              <a:gd name="connsiteX8" fmla="*/ 6482784 w 6785839"/>
                              <a:gd name="connsiteY8" fmla="*/ 203606 h 798186"/>
                              <a:gd name="connsiteX9" fmla="*/ 6699834 w 6785839"/>
                              <a:gd name="connsiteY9" fmla="*/ 74815 h 798186"/>
                              <a:gd name="connsiteX10" fmla="*/ 6785839 w 6785839"/>
                              <a:gd name="connsiteY10" fmla="*/ 15755 h 798186"/>
                              <a:gd name="connsiteX11" fmla="*/ 6785839 w 6785839"/>
                              <a:gd name="connsiteY11" fmla="*/ 44461 h 798186"/>
                              <a:gd name="connsiteX12" fmla="*/ 6731061 w 6785839"/>
                              <a:gd name="connsiteY12" fmla="*/ 83894 h 798186"/>
                              <a:gd name="connsiteX13" fmla="*/ 6513412 w 6785839"/>
                              <a:gd name="connsiteY13" fmla="*/ 219277 h 798186"/>
                              <a:gd name="connsiteX14" fmla="*/ 5904039 w 6785839"/>
                              <a:gd name="connsiteY14" fmla="*/ 494418 h 798186"/>
                              <a:gd name="connsiteX15" fmla="*/ 4068283 w 6785839"/>
                              <a:gd name="connsiteY15" fmla="*/ 798186 h 798186"/>
                              <a:gd name="connsiteX16" fmla="*/ 3124618 w 6785839"/>
                              <a:gd name="connsiteY16" fmla="*/ 775920 h 798186"/>
                              <a:gd name="connsiteX17" fmla="*/ 2222978 w 6785839"/>
                              <a:gd name="connsiteY17" fmla="*/ 674134 h 798186"/>
                              <a:gd name="connsiteX18" fmla="*/ 1601188 w 6785839"/>
                              <a:gd name="connsiteY18" fmla="*/ 553263 h 798186"/>
                              <a:gd name="connsiteX19" fmla="*/ 891529 w 6785839"/>
                              <a:gd name="connsiteY19" fmla="*/ 371162 h 798186"/>
                              <a:gd name="connsiteX20" fmla="*/ 360478 w 6785839"/>
                              <a:gd name="connsiteY20" fmla="*/ 148504 h 79818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785839" h="798186">
                                <a:moveTo>
                                  <a:pt x="0" y="0"/>
                                </a:moveTo>
                                <a:lnTo>
                                  <a:pt x="346779" y="136280"/>
                                </a:lnTo>
                                <a:cubicBezTo>
                                  <a:pt x="448696" y="179399"/>
                                  <a:pt x="804931" y="328427"/>
                                  <a:pt x="876369" y="348095"/>
                                </a:cubicBezTo>
                                <a:cubicBezTo>
                                  <a:pt x="1109731" y="413153"/>
                                  <a:pt x="1344046" y="475185"/>
                                  <a:pt x="1584076" y="521330"/>
                                </a:cubicBezTo>
                                <a:cubicBezTo>
                                  <a:pt x="1787911" y="568989"/>
                                  <a:pt x="1995556" y="604543"/>
                                  <a:pt x="2204154" y="636315"/>
                                </a:cubicBezTo>
                                <a:cubicBezTo>
                                  <a:pt x="2501334" y="681705"/>
                                  <a:pt x="2801371" y="712721"/>
                                  <a:pt x="3103314" y="733145"/>
                                </a:cubicBezTo>
                                <a:cubicBezTo>
                                  <a:pt x="3273811" y="744493"/>
                                  <a:pt x="3901508" y="754327"/>
                                  <a:pt x="4044383" y="754327"/>
                                </a:cubicBezTo>
                                <a:cubicBezTo>
                                  <a:pt x="4476819" y="754327"/>
                                  <a:pt x="5147378" y="689269"/>
                                  <a:pt x="5875088" y="465350"/>
                                </a:cubicBezTo>
                                <a:cubicBezTo>
                                  <a:pt x="6091306" y="398779"/>
                                  <a:pt x="6294188" y="312540"/>
                                  <a:pt x="6482784" y="203606"/>
                                </a:cubicBezTo>
                                <a:cubicBezTo>
                                  <a:pt x="6556126" y="161243"/>
                                  <a:pt x="6629706" y="119637"/>
                                  <a:pt x="6699834" y="74815"/>
                                </a:cubicBezTo>
                                <a:lnTo>
                                  <a:pt x="6785839" y="15755"/>
                                </a:lnTo>
                                <a:lnTo>
                                  <a:pt x="6785839" y="44461"/>
                                </a:lnTo>
                                <a:lnTo>
                                  <a:pt x="6731061" y="83894"/>
                                </a:lnTo>
                                <a:cubicBezTo>
                                  <a:pt x="6660739" y="131009"/>
                                  <a:pt x="6586956" y="174746"/>
                                  <a:pt x="6513412" y="219277"/>
                                </a:cubicBezTo>
                                <a:cubicBezTo>
                                  <a:pt x="6324294" y="333787"/>
                                  <a:pt x="6120854" y="424440"/>
                                  <a:pt x="5904039" y="494418"/>
                                </a:cubicBezTo>
                                <a:cubicBezTo>
                                  <a:pt x="5174321" y="729798"/>
                                  <a:pt x="4501912" y="798186"/>
                                  <a:pt x="4068283" y="798186"/>
                                </a:cubicBezTo>
                                <a:cubicBezTo>
                                  <a:pt x="3925014" y="798186"/>
                                  <a:pt x="3295585" y="787849"/>
                                  <a:pt x="3124618" y="775920"/>
                                </a:cubicBezTo>
                                <a:cubicBezTo>
                                  <a:pt x="2821842" y="754450"/>
                                  <a:pt x="2520978" y="721846"/>
                                  <a:pt x="2222978" y="674134"/>
                                </a:cubicBezTo>
                                <a:cubicBezTo>
                                  <a:pt x="2013804" y="640735"/>
                                  <a:pt x="1805586" y="603361"/>
                                  <a:pt x="1601188" y="553263"/>
                                </a:cubicBezTo>
                                <a:cubicBezTo>
                                  <a:pt x="1360496" y="504756"/>
                                  <a:pt x="1125535" y="439549"/>
                                  <a:pt x="891529" y="371162"/>
                                </a:cubicBezTo>
                                <a:cubicBezTo>
                                  <a:pt x="819894" y="350486"/>
                                  <a:pt x="462676" y="193831"/>
                                  <a:pt x="360478" y="148504"/>
                                </a:cubicBezTo>
                                <a:close/>
                              </a:path>
                            </a:pathLst>
                          </a:custGeom>
                          <a:solidFill>
                            <a:schemeClr val="accent2">
                              <a:lumMod val="20000"/>
                              <a:lumOff val="80000"/>
                            </a:schemeClr>
                          </a:solidFill>
                          <a:ln w="9525" cap="flat">
                            <a:noFill/>
                            <a:prstDash val="solid"/>
                            <a:miter/>
                          </a:ln>
                        </wps:spPr>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5E1E8392" id="Background" o:spid="_x0000_s1053" style="position:absolute;margin-left:-66.85pt;margin-top:118.9pt;width:654.85pt;height:578.3pt;z-index:-251652096;mso-position-horizontal-relative:margin;mso-position-vertical-relative:page;mso-width-relative:margin;mso-height-relative:margin" coordorigin="6269,-3890" coordsize="83164,73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">
              <v:group id="main background" o:spid="_x0000_s1054" style="position:absolute;left:6269;top:6650;width:82049;height:62905" coordsize="82048,62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_x0000_s1055" style="position:absolute;width:82048;height:62904;rotation:-259519fd;visibility:visible;mso-wrap-style:square;v-text-anchor:middle" coordsize="7252571,556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" path="m4836671,1603v83591,2733,167290,8985,251092,19001c5760710,103446,6445950,482374,7129308,984748r123263,93000l7252571,5235446r-178985,-21687c6740066,5178246,6406594,5154517,6078766,5155148v-759403,1562,-1494821,111458,-2206280,217912c3256856,5464859,2675398,5551916,2128904,5560363,1331445,5573225,614188,5244240,,5195382l,2123403c380380,1920265,768029,1683371,1162476,1442120,2353285,712114,3582819,-39360,4836671,1603xe" fillcolor="#ebf2f6 [662]" stroked="f" strokeweight="1pt">
                  <v:stroke joinstyle="miter"/>
                  <v:path arrowok="t" o:connecttype="custom" o:connectlocs="5471761,1813;5755823,23308;8065438,1113979;8204886,1219183;8204886,5922505;8002399,5897972;6876952,5831670;4380971,6078179;2408444,6290062;0,5877184;0,2402062;1315118,1631373;5471761,1813" o:connectangles="0,0,0,0,0,0,0,0,0,0,0,0,0"/>
                  <o:lock v:ext="edit" aspectratio="t"/>
                </v:shape>
                <v:shape id="_x0000_s1056" style="position:absolute;left:2741;top:636;width:77760;height:59768;visibility:visible;mso-wrap-style:square;v-text-anchor:middle" coordsize="7252571,556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" path="m4836671,1603v83591,2733,167290,8985,251092,19001c5760710,103446,6445950,482374,7129308,984748r123263,93000l7252571,5235446r-178985,-21687c6740066,5178246,6406594,5154517,6078766,5155148v-759403,1562,-1494821,111458,-2206280,217912c3256856,5464859,2675398,5551916,2128904,5560363,1331445,5573225,614188,5244240,,5195382l,2123403c380380,1920265,768029,1683371,1162476,1442120,2353285,712114,3582819,-39360,4836671,1603xe" fillcolor="#d1eef6 [670]" stroked="f" strokeweight="1pt">
                  <v:stroke joinstyle="miter"/>
                  <v:path arrowok="t" o:connecttype="custom" o:connectlocs="5185741,1723;5454955,22146;7643841,1058423;7776000,1158381;7776000,5627141;7584097,5603831;6517480,5540835;4151969,5775050;2282550,5976367;0,5584079;0,2282267;1246374,1550014;5185741,1723" o:connectangles="0,0,0,0,0,0,0,0,0,0,0,0,0"/>
                  <o:lock v:ext="edit" aspectratio="t"/>
                </v:shape>
              </v:group>
              <v:group id="Group 54" o:spid="_x0000_s1057" style="position:absolute;left:60429;top:3867;width:29005;height:6745" coordsize="29004,6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Freeform: Shape 9" o:spid="_x0000_s1058" style="position:absolute;width:28111;height:5613;rotation:-1155030fd;flip:y;visibility:visible;mso-wrap-style:square;v-text-anchor:middle" coordsize="4914900,1352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" path="m4913947,v-88581,71438,-179069,141923,-273367,204788c4565333,254318,4491991,307658,4413885,350520v-120967,65723,-455295,216218,-465773,220028c3655695,686753,3352800,764858,3041333,811530v-184786,28575,-589598,53340,-604838,53340c2106930,872490,1780222,852488,1454468,805815,972502,737235,502920,621030,44768,455295,31432,450533,18097,438150,,450533v3810,2857,7620,6667,10477,8572c192405,547688,367665,649605,549593,739140v228600,113348,461962,213360,701039,300990c1462088,1118235,1679257,1180148,1898332,1231583v211456,49530,731521,109537,738188,109537c2833687,1360170,3031808,1356360,3229928,1342073v248602,-17145,493394,-58103,732472,-128588c4297680,1122998,4923472,756285,4923472,731520,4922520,500063,4928235,12383,4913947,xe" fillcolor="#d1eef6 [670]" stroked="f">
                  <v:stroke joinstyle="miter"/>
                  <v:path arrowok="t" o:connecttype="custom" o:connectlocs="2810600,0;2654244,84992;2524583,145474;2258177,236791;1739532,336804;1393587,358941;831903,334432;25606,188958;0,186982;5992,190539;314347,306760;715316,431678;1085777,511136;1507994,556596;1847402,556992;2266349,503625;2816048,303598;2810600,0" o:connectangles="0,0,0,0,0,0,0,0,0,0,0,0,0,0,0,0,0,0"/>
                  <o:lock v:ext="edit" aspectratio="t"/>
                </v:shape>
                <v:shape id="_x0000_s1059" style="position:absolute;left:3445;top:3975;width:25559;height:2769;rotation:-1605621fd;flip:y;visibility:visible;mso-wrap-style:square;v-text-anchor:middle" coordsize="6785839,79818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" adj="-11796480,,540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624664,278952,90792,39147,,xe" fillcolor="#0292ba [3205]" stroked="f">
                  <v:stroke joinstyle="miter"/>
                  <v:formulas/>
                  <v:path arrowok="t" o:connecttype="custom" o:connectlocs="0,0;130614,47270;330083,120741;596640,180829;830191,220713;1168858,254300;1523310,261647;2212842,161412;2441730,70623;2523481,25950;2555875,5465;2555875,15422;2535243,29100;2453266,76059;2223746,171495;1532312,276860;1176882,269137;837281,233831;603085,191906;335793,128742;0,0" o:connectangles="0,0,0,0,0,0,0,0,0,0,0,0,0,0,0,0,0,0,0,0,0" textboxrect="0,0,6785839,798186"/>
                  <o:lock v:ext="edit" aspectratio="t"/>
                  <v:textbox>
                    <w:txbxContent>
                      <w:p w14:paraId="2E847D7F" w14:textId="77777777" w:rsidR="009C6680" w:rsidRDefault="009C6680" w:rsidP="009C6680"/>
                    </w:txbxContent>
                  </v:textbox>
                </v:shape>
              </v:group>
              <v:group id="Group 55" o:spid="_x0000_s1060" style="position:absolute;left:7062;top:-3890;width:40577;height:18581" coordorigin="7062,-3890" coordsize="40577,18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Shape 6" o:spid="_x0000_s1061" style="position:absolute;left:9872;top:-3890;width:37767;height:18581;rotation:-1183249fd;flip:y;visibility:visible;mso-wrap-style:square;v-text-anchor:middle" coordsize="8373665,2439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" path="m1384936,v172878,,792756,53279,802307,54074c2521538,77930,3288505,244923,3478575,295021v830962,218681,1600794,541534,2317140,955041c6385030,1590409,6991535,1909286,7636247,2174885v23639,10138,390050,143733,637458,230025l8373665,2439302r-9626,-2998c8137266,2363296,7644496,2192188,7616993,2180936,6974055,1928270,6369219,1624919,5781525,1301144,5067150,907772,4299435,600639,3470760,392606,3281213,344947,2516356,186086,2182980,163391v-9525,-756,-627697,-51441,-800100,-51441c1360973,111950,578019,118759,468480,133132,311318,140697,156060,155826,1755,178521r,1720067l,1898948c,1289027,,679900,,69978,154731,46122,310417,30218,468013,22266,577853,7157,1362968,,1384936,xe" fillcolor="#ebf2f6 [662]" stroked="f">
                  <v:stroke joinstyle="miter"/>
                  <v:path arrowok="t" o:connecttype="custom" o:connectlocs="624638,0;986497,41192;1568918,224738;2614001,952259;3444123,1656761;3731632,1831987;3776716,1858186;3772374,1855902;3435439,1661371;2607601,991172;1565393,299075;984574,124466;623711,85280;211295,101416;792,135992;792,1446287;0,1446561;0,53307;211085,16962;624638,0" o:connectangles="0,0,0,0,0,0,0,0,0,0,0,0,0,0,0,0,0,0,0,0"/>
                </v:shape>
                <v:shape id="Freeform: Shape 3" o:spid="_x0000_s1062" style="position:absolute;left:7062;top:4956;width:34683;height:5556;flip:x y;visibility:visible;mso-wrap-style:square;v-text-anchor:middle" coordsize="6785839,79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" path="m,l346779,136280v101917,43119,458152,192147,529590,211815c1109731,413153,1344046,475185,1584076,521330v203835,47659,411480,83213,620078,114985c2501334,681705,2801371,712721,3103314,733145v170497,11348,798194,21182,941069,21182c4476819,754327,5147378,689269,5875088,465350v216218,-66571,419100,-152810,607696,-261744c6556126,161243,6629706,119637,6699834,74815r86005,-59060l6785839,44461r-54778,39433c6660739,131009,6586956,174746,6513412,219277,6324294,333787,6120854,424440,5904039,494418,5174321,729798,4501912,798186,4068283,798186v-143269,,-772698,-10337,-943665,-22266c2821842,754450,2520978,721846,2222978,674134,2013804,640735,1805586,603361,1601188,553263,1360496,504756,1125535,439549,891529,371162,819894,350486,462676,193831,360478,148504l,xe" fillcolor="#bff0fe [661]" stroked="f">
                  <v:stroke joinstyle="miter"/>
                  <v:path arrowok="t" o:connecttype="custom" o:connectlocs="0,0;177243,94866;447923,242312;809640,362903;1126569,442945;1586141,510349;2067132,525094;3002827,323935;3313428,141732;3424365,52079;3468323,10967;3468323,30950;3440325,58399;3329082,152641;3017625,344169;2079348,555625;1597029,540125;1136190,469271;818386,385132;455671,258369;184245,103375" o:connectangles="0,0,0,0,0,0,0,0,0,0,0,0,0,0,0,0,0,0,0,0,0"/>
                </v:shape>
              </v:group>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7E29C2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A0424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B9855E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AF47CE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C9243A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94C99E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674A1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2D279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ED2C6A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4502ECE"/>
    <w:lvl w:ilvl="0">
      <w:numFmt w:val="bullet"/>
      <w:pStyle w:val="ListBullet"/>
      <w:lvlText w:val="-"/>
      <w:lvlJc w:val="left"/>
      <w:pPr>
        <w:ind w:left="360" w:hanging="360"/>
      </w:pPr>
      <w:rPr>
        <w:rFonts w:ascii="Calibri Light" w:eastAsiaTheme="minorHAnsi" w:hAnsi="Calibri Light" w:cs="Calibri Light" w:hint="default"/>
      </w:rPr>
    </w:lvl>
  </w:abstractNum>
  <w:abstractNum w:abstractNumId="10" w15:restartNumberingAfterBreak="0">
    <w:nsid w:val="0DEB33D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B652612"/>
    <w:multiLevelType w:val="multilevel"/>
    <w:tmpl w:val="276CC2CE"/>
    <w:lvl w:ilvl="0">
      <w:numFmt w:val="bullet"/>
      <w:lvlText w:val="-"/>
      <w:lvlJc w:val="left"/>
      <w:pPr>
        <w:ind w:left="1417" w:hanging="567"/>
      </w:pPr>
      <w:rPr>
        <w:rFonts w:ascii="Calibri Light" w:eastAsiaTheme="minorHAnsi" w:hAnsi="Calibri Light" w:cs="Calibri Light" w:hint="default"/>
      </w:rPr>
    </w:lvl>
    <w:lvl w:ilvl="1">
      <w:start w:val="1"/>
      <w:numFmt w:val="bullet"/>
      <w:lvlText w:val="—"/>
      <w:lvlJc w:val="left"/>
      <w:pPr>
        <w:ind w:left="1984" w:hanging="567"/>
      </w:pPr>
      <w:rPr>
        <w:rFonts w:ascii="Calibri Light" w:hAnsi="Calibri Light" w:hint="default"/>
      </w:rPr>
    </w:lvl>
    <w:lvl w:ilvl="2">
      <w:start w:val="1"/>
      <w:numFmt w:val="bullet"/>
      <w:lvlText w:val="—"/>
      <w:lvlJc w:val="left"/>
      <w:pPr>
        <w:ind w:left="2551" w:hanging="567"/>
      </w:pPr>
      <w:rPr>
        <w:rFonts w:ascii="Calibri Light" w:hAnsi="Calibri Light" w:hint="default"/>
      </w:rPr>
    </w:lvl>
    <w:lvl w:ilvl="3">
      <w:start w:val="1"/>
      <w:numFmt w:val="bullet"/>
      <w:lvlText w:val="—"/>
      <w:lvlJc w:val="left"/>
      <w:pPr>
        <w:ind w:left="3118" w:hanging="567"/>
      </w:pPr>
      <w:rPr>
        <w:rFonts w:ascii="Calibri Light" w:hAnsi="Calibri Light" w:hint="default"/>
      </w:rPr>
    </w:lvl>
    <w:lvl w:ilvl="4">
      <w:start w:val="1"/>
      <w:numFmt w:val="bullet"/>
      <w:lvlText w:val="—"/>
      <w:lvlJc w:val="left"/>
      <w:pPr>
        <w:ind w:left="3685" w:hanging="567"/>
      </w:pPr>
      <w:rPr>
        <w:rFonts w:ascii="Calibri Light" w:hAnsi="Calibri Light" w:hint="default"/>
      </w:rPr>
    </w:lvl>
    <w:lvl w:ilvl="5">
      <w:start w:val="1"/>
      <w:numFmt w:val="bullet"/>
      <w:lvlText w:val="—"/>
      <w:lvlJc w:val="left"/>
      <w:pPr>
        <w:ind w:left="4252" w:hanging="567"/>
      </w:pPr>
      <w:rPr>
        <w:rFonts w:ascii="Calibri Light" w:hAnsi="Calibri Light" w:hint="default"/>
      </w:rPr>
    </w:lvl>
    <w:lvl w:ilvl="6">
      <w:start w:val="1"/>
      <w:numFmt w:val="bullet"/>
      <w:lvlText w:val="—"/>
      <w:lvlJc w:val="left"/>
      <w:pPr>
        <w:ind w:left="4819" w:hanging="567"/>
      </w:pPr>
      <w:rPr>
        <w:rFonts w:ascii="Calibri Light" w:hAnsi="Calibri Light" w:hint="default"/>
      </w:rPr>
    </w:lvl>
    <w:lvl w:ilvl="7">
      <w:start w:val="1"/>
      <w:numFmt w:val="bullet"/>
      <w:lvlText w:val="—"/>
      <w:lvlJc w:val="left"/>
      <w:pPr>
        <w:ind w:left="5386" w:hanging="567"/>
      </w:pPr>
      <w:rPr>
        <w:rFonts w:ascii="Calibri Light" w:hAnsi="Calibri Light" w:hint="default"/>
      </w:rPr>
    </w:lvl>
    <w:lvl w:ilvl="8">
      <w:start w:val="1"/>
      <w:numFmt w:val="bullet"/>
      <w:lvlText w:val="—"/>
      <w:lvlJc w:val="left"/>
      <w:pPr>
        <w:ind w:left="5953" w:hanging="567"/>
      </w:pPr>
      <w:rPr>
        <w:rFonts w:ascii="Calibri Light" w:hAnsi="Calibri Light" w:hint="default"/>
      </w:rPr>
    </w:lvl>
  </w:abstractNum>
  <w:abstractNum w:abstractNumId="12" w15:restartNumberingAfterBreak="0">
    <w:nsid w:val="1D737341"/>
    <w:multiLevelType w:val="multilevel"/>
    <w:tmpl w:val="5C1CF7A6"/>
    <w:numStyleLink w:val="NatureScot"/>
  </w:abstractNum>
  <w:abstractNum w:abstractNumId="13" w15:restartNumberingAfterBreak="0">
    <w:nsid w:val="21B26ED4"/>
    <w:multiLevelType w:val="multilevel"/>
    <w:tmpl w:val="5C1CF7A6"/>
    <w:numStyleLink w:val="NatureScot"/>
  </w:abstractNum>
  <w:abstractNum w:abstractNumId="14" w15:restartNumberingAfterBreak="0">
    <w:nsid w:val="236F0C4F"/>
    <w:multiLevelType w:val="multilevel"/>
    <w:tmpl w:val="AA1228EA"/>
    <w:lvl w:ilvl="0">
      <w:numFmt w:val="bullet"/>
      <w:lvlText w:val="-"/>
      <w:lvlJc w:val="left"/>
      <w:pPr>
        <w:ind w:left="360" w:hanging="360"/>
      </w:pPr>
      <w:rPr>
        <w:rFonts w:ascii="Calibri Light" w:eastAsiaTheme="minorHAnsi"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FF3428A"/>
    <w:multiLevelType w:val="multilevel"/>
    <w:tmpl w:val="AA1228EA"/>
    <w:lvl w:ilvl="0">
      <w:numFmt w:val="bullet"/>
      <w:lvlText w:val="-"/>
      <w:lvlJc w:val="left"/>
      <w:pPr>
        <w:ind w:left="360" w:hanging="360"/>
      </w:pPr>
      <w:rPr>
        <w:rFonts w:ascii="Calibri Light" w:eastAsiaTheme="minorHAnsi"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95511D5"/>
    <w:multiLevelType w:val="hybridMultilevel"/>
    <w:tmpl w:val="8B30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7F3811"/>
    <w:multiLevelType w:val="multilevel"/>
    <w:tmpl w:val="5C1CF7A6"/>
    <w:styleLink w:val="NatureScot"/>
    <w:lvl w:ilvl="0">
      <w:numFmt w:val="bullet"/>
      <w:lvlText w:val="-"/>
      <w:lvlJc w:val="left"/>
      <w:pPr>
        <w:ind w:left="360" w:hanging="360"/>
      </w:pPr>
      <w:rPr>
        <w:rFonts w:ascii="Calibri Light" w:eastAsiaTheme="minorHAnsi" w:hAnsi="Calibri Light" w:cs="Calibri Light" w:hint="default"/>
      </w:rPr>
    </w:lvl>
    <w:lvl w:ilvl="1">
      <w:start w:val="1"/>
      <w:numFmt w:val="bullet"/>
      <w:lvlText w:val="-"/>
      <w:lvlJc w:val="left"/>
      <w:pPr>
        <w:ind w:left="1440" w:hanging="360"/>
      </w:pPr>
      <w:rPr>
        <w:rFonts w:ascii="Calibri Light" w:hAnsi="Calibri Light" w:hint="default"/>
      </w:rPr>
    </w:lvl>
    <w:lvl w:ilvl="2">
      <w:start w:val="1"/>
      <w:numFmt w:val="bullet"/>
      <w:lvlText w:val="-"/>
      <w:lvlJc w:val="left"/>
      <w:pPr>
        <w:ind w:left="2160" w:hanging="360"/>
      </w:pPr>
      <w:rPr>
        <w:rFonts w:ascii="Calibri Light" w:hAnsi="Calibri Light" w:hint="default"/>
      </w:rPr>
    </w:lvl>
    <w:lvl w:ilvl="3">
      <w:start w:val="1"/>
      <w:numFmt w:val="bullet"/>
      <w:lvlText w:val="-"/>
      <w:lvlJc w:val="left"/>
      <w:pPr>
        <w:ind w:left="2880" w:hanging="360"/>
      </w:pPr>
      <w:rPr>
        <w:rFonts w:ascii="Calibri Light" w:hAnsi="Calibri Light" w:hint="default"/>
      </w:rPr>
    </w:lvl>
    <w:lvl w:ilvl="4">
      <w:start w:val="1"/>
      <w:numFmt w:val="bullet"/>
      <w:lvlText w:val="-"/>
      <w:lvlJc w:val="left"/>
      <w:pPr>
        <w:ind w:left="3600" w:hanging="360"/>
      </w:pPr>
      <w:rPr>
        <w:rFonts w:ascii="Calibri Light" w:hAnsi="Calibri Light"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4F1B054E"/>
    <w:multiLevelType w:val="multilevel"/>
    <w:tmpl w:val="83F24306"/>
    <w:lvl w:ilvl="0">
      <w:start w:val="1"/>
      <w:numFmt w:val="bullet"/>
      <w:lvlText w:val="–"/>
      <w:lvlJc w:val="left"/>
      <w:pPr>
        <w:ind w:left="567" w:hanging="567"/>
      </w:pPr>
      <w:rPr>
        <w:rFonts w:ascii="Calibri Light" w:hAnsi="Calibri Light" w:hint="default"/>
      </w:rPr>
    </w:lvl>
    <w:lvl w:ilvl="1">
      <w:start w:val="1"/>
      <w:numFmt w:val="bullet"/>
      <w:lvlText w:val="—"/>
      <w:lvlJc w:val="left"/>
      <w:pPr>
        <w:ind w:left="1134" w:hanging="567"/>
      </w:pPr>
      <w:rPr>
        <w:rFonts w:ascii="Calibri Light" w:hAnsi="Calibri Light" w:hint="default"/>
      </w:rPr>
    </w:lvl>
    <w:lvl w:ilvl="2">
      <w:start w:val="1"/>
      <w:numFmt w:val="bullet"/>
      <w:lvlText w:val="—"/>
      <w:lvlJc w:val="left"/>
      <w:pPr>
        <w:ind w:left="1701" w:hanging="567"/>
      </w:pPr>
      <w:rPr>
        <w:rFonts w:ascii="Calibri Light" w:hAnsi="Calibri Light" w:hint="default"/>
      </w:rPr>
    </w:lvl>
    <w:lvl w:ilvl="3">
      <w:start w:val="1"/>
      <w:numFmt w:val="bullet"/>
      <w:lvlText w:val="—"/>
      <w:lvlJc w:val="left"/>
      <w:pPr>
        <w:ind w:left="2268" w:hanging="567"/>
      </w:pPr>
      <w:rPr>
        <w:rFonts w:ascii="Calibri Light" w:hAnsi="Calibri Light" w:hint="default"/>
      </w:rPr>
    </w:lvl>
    <w:lvl w:ilvl="4">
      <w:start w:val="1"/>
      <w:numFmt w:val="bullet"/>
      <w:lvlText w:val="—"/>
      <w:lvlJc w:val="left"/>
      <w:pPr>
        <w:ind w:left="2835" w:hanging="567"/>
      </w:pPr>
      <w:rPr>
        <w:rFonts w:ascii="Calibri Light" w:hAnsi="Calibri Light" w:hint="default"/>
      </w:rPr>
    </w:lvl>
    <w:lvl w:ilvl="5">
      <w:start w:val="1"/>
      <w:numFmt w:val="bullet"/>
      <w:lvlText w:val="—"/>
      <w:lvlJc w:val="left"/>
      <w:pPr>
        <w:ind w:left="3402" w:hanging="567"/>
      </w:pPr>
      <w:rPr>
        <w:rFonts w:ascii="Calibri Light" w:hAnsi="Calibri Light" w:hint="default"/>
      </w:rPr>
    </w:lvl>
    <w:lvl w:ilvl="6">
      <w:start w:val="1"/>
      <w:numFmt w:val="bullet"/>
      <w:lvlText w:val="—"/>
      <w:lvlJc w:val="left"/>
      <w:pPr>
        <w:ind w:left="3969" w:hanging="567"/>
      </w:pPr>
      <w:rPr>
        <w:rFonts w:ascii="Calibri Light" w:hAnsi="Calibri Light" w:hint="default"/>
      </w:rPr>
    </w:lvl>
    <w:lvl w:ilvl="7">
      <w:start w:val="1"/>
      <w:numFmt w:val="bullet"/>
      <w:lvlText w:val="—"/>
      <w:lvlJc w:val="left"/>
      <w:pPr>
        <w:ind w:left="4536" w:hanging="567"/>
      </w:pPr>
      <w:rPr>
        <w:rFonts w:ascii="Calibri Light" w:hAnsi="Calibri Light" w:hint="default"/>
      </w:rPr>
    </w:lvl>
    <w:lvl w:ilvl="8">
      <w:start w:val="1"/>
      <w:numFmt w:val="bullet"/>
      <w:lvlText w:val="—"/>
      <w:lvlJc w:val="left"/>
      <w:pPr>
        <w:ind w:left="5103" w:hanging="567"/>
      </w:pPr>
      <w:rPr>
        <w:rFonts w:ascii="Calibri Light" w:hAnsi="Calibri Light" w:hint="default"/>
      </w:rPr>
    </w:lvl>
  </w:abstractNum>
  <w:abstractNum w:abstractNumId="19" w15:restartNumberingAfterBreak="0">
    <w:nsid w:val="5D8463BD"/>
    <w:multiLevelType w:val="hybridMultilevel"/>
    <w:tmpl w:val="0A84E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431D65"/>
    <w:multiLevelType w:val="multilevel"/>
    <w:tmpl w:val="10B8ACA0"/>
    <w:lvl w:ilvl="0">
      <w:start w:val="1"/>
      <w:numFmt w:val="bullet"/>
      <w:lvlText w:val="—"/>
      <w:lvlJc w:val="left"/>
      <w:pPr>
        <w:ind w:left="851" w:hanging="491"/>
      </w:pPr>
      <w:rPr>
        <w:rFonts w:ascii="Calibri Light" w:hAnsi="Calibri Light"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540045E"/>
    <w:multiLevelType w:val="hybridMultilevel"/>
    <w:tmpl w:val="C350599C"/>
    <w:lvl w:ilvl="0" w:tplc="61125938">
      <w:numFmt w:val="bullet"/>
      <w:lvlText w:val="-"/>
      <w:lvlJc w:val="left"/>
      <w:pPr>
        <w:tabs>
          <w:tab w:val="num" w:pos="360"/>
        </w:tabs>
        <w:ind w:left="360" w:hanging="360"/>
      </w:pPr>
      <w:rPr>
        <w:rFonts w:ascii="Calibri Light" w:eastAsiaTheme="minorHAnsi" w:hAnsi="Calibri Light" w:cs="Calibri Light" w:hint="default"/>
      </w:rPr>
    </w:lvl>
    <w:lvl w:ilvl="1" w:tplc="08090003">
      <w:start w:val="1"/>
      <w:numFmt w:val="bullet"/>
      <w:lvlText w:val="o"/>
      <w:lvlJc w:val="left"/>
      <w:pPr>
        <w:ind w:left="1157" w:hanging="360"/>
      </w:pPr>
      <w:rPr>
        <w:rFonts w:ascii="Courier New" w:hAnsi="Courier New" w:cs="Courier New" w:hint="default"/>
      </w:rPr>
    </w:lvl>
    <w:lvl w:ilvl="2" w:tplc="08090005" w:tentative="1">
      <w:start w:val="1"/>
      <w:numFmt w:val="bullet"/>
      <w:lvlText w:val=""/>
      <w:lvlJc w:val="left"/>
      <w:pPr>
        <w:ind w:left="1877" w:hanging="360"/>
      </w:pPr>
      <w:rPr>
        <w:rFonts w:ascii="Wingdings" w:hAnsi="Wingdings" w:hint="default"/>
      </w:rPr>
    </w:lvl>
    <w:lvl w:ilvl="3" w:tplc="08090001" w:tentative="1">
      <w:start w:val="1"/>
      <w:numFmt w:val="bullet"/>
      <w:lvlText w:val=""/>
      <w:lvlJc w:val="left"/>
      <w:pPr>
        <w:ind w:left="2597" w:hanging="360"/>
      </w:pPr>
      <w:rPr>
        <w:rFonts w:ascii="Symbol" w:hAnsi="Symbol" w:hint="default"/>
      </w:rPr>
    </w:lvl>
    <w:lvl w:ilvl="4" w:tplc="08090003" w:tentative="1">
      <w:start w:val="1"/>
      <w:numFmt w:val="bullet"/>
      <w:lvlText w:val="o"/>
      <w:lvlJc w:val="left"/>
      <w:pPr>
        <w:ind w:left="3317" w:hanging="360"/>
      </w:pPr>
      <w:rPr>
        <w:rFonts w:ascii="Courier New" w:hAnsi="Courier New" w:cs="Courier New" w:hint="default"/>
      </w:rPr>
    </w:lvl>
    <w:lvl w:ilvl="5" w:tplc="08090005" w:tentative="1">
      <w:start w:val="1"/>
      <w:numFmt w:val="bullet"/>
      <w:lvlText w:val=""/>
      <w:lvlJc w:val="left"/>
      <w:pPr>
        <w:ind w:left="4037" w:hanging="360"/>
      </w:pPr>
      <w:rPr>
        <w:rFonts w:ascii="Wingdings" w:hAnsi="Wingdings" w:hint="default"/>
      </w:rPr>
    </w:lvl>
    <w:lvl w:ilvl="6" w:tplc="08090001" w:tentative="1">
      <w:start w:val="1"/>
      <w:numFmt w:val="bullet"/>
      <w:lvlText w:val=""/>
      <w:lvlJc w:val="left"/>
      <w:pPr>
        <w:ind w:left="4757" w:hanging="360"/>
      </w:pPr>
      <w:rPr>
        <w:rFonts w:ascii="Symbol" w:hAnsi="Symbol" w:hint="default"/>
      </w:rPr>
    </w:lvl>
    <w:lvl w:ilvl="7" w:tplc="08090003" w:tentative="1">
      <w:start w:val="1"/>
      <w:numFmt w:val="bullet"/>
      <w:lvlText w:val="o"/>
      <w:lvlJc w:val="left"/>
      <w:pPr>
        <w:ind w:left="5477" w:hanging="360"/>
      </w:pPr>
      <w:rPr>
        <w:rFonts w:ascii="Courier New" w:hAnsi="Courier New" w:cs="Courier New" w:hint="default"/>
      </w:rPr>
    </w:lvl>
    <w:lvl w:ilvl="8" w:tplc="08090005" w:tentative="1">
      <w:start w:val="1"/>
      <w:numFmt w:val="bullet"/>
      <w:lvlText w:val=""/>
      <w:lvlJc w:val="left"/>
      <w:pPr>
        <w:ind w:left="6197" w:hanging="360"/>
      </w:pPr>
      <w:rPr>
        <w:rFonts w:ascii="Wingdings" w:hAnsi="Wingdings" w:hint="default"/>
      </w:rPr>
    </w:lvl>
  </w:abstractNum>
  <w:abstractNum w:abstractNumId="22" w15:restartNumberingAfterBreak="0">
    <w:nsid w:val="68746A29"/>
    <w:multiLevelType w:val="multilevel"/>
    <w:tmpl w:val="F182D2DC"/>
    <w:lvl w:ilvl="0">
      <w:start w:val="1"/>
      <w:numFmt w:val="bullet"/>
      <w:lvlText w:val="—"/>
      <w:lvlJc w:val="left"/>
      <w:pPr>
        <w:ind w:left="567" w:hanging="567"/>
      </w:pPr>
      <w:rPr>
        <w:rFonts w:ascii="Calibri Light" w:hAnsi="Calibri Light" w:hint="default"/>
      </w:rPr>
    </w:lvl>
    <w:lvl w:ilvl="1">
      <w:start w:val="1"/>
      <w:numFmt w:val="bullet"/>
      <w:lvlText w:val="—"/>
      <w:lvlJc w:val="left"/>
      <w:pPr>
        <w:ind w:left="1134" w:hanging="567"/>
      </w:pPr>
      <w:rPr>
        <w:rFonts w:ascii="Calibri Light" w:hAnsi="Calibri Light" w:hint="default"/>
      </w:rPr>
    </w:lvl>
    <w:lvl w:ilvl="2">
      <w:start w:val="1"/>
      <w:numFmt w:val="bullet"/>
      <w:lvlText w:val="—"/>
      <w:lvlJc w:val="left"/>
      <w:pPr>
        <w:ind w:left="1701" w:hanging="567"/>
      </w:pPr>
      <w:rPr>
        <w:rFonts w:ascii="Calibri Light" w:hAnsi="Calibri Light" w:hint="default"/>
      </w:rPr>
    </w:lvl>
    <w:lvl w:ilvl="3">
      <w:start w:val="1"/>
      <w:numFmt w:val="bullet"/>
      <w:lvlText w:val="—"/>
      <w:lvlJc w:val="left"/>
      <w:pPr>
        <w:ind w:left="2268" w:hanging="567"/>
      </w:pPr>
      <w:rPr>
        <w:rFonts w:ascii="Calibri Light" w:hAnsi="Calibri Light" w:hint="default"/>
      </w:rPr>
    </w:lvl>
    <w:lvl w:ilvl="4">
      <w:start w:val="1"/>
      <w:numFmt w:val="bullet"/>
      <w:lvlText w:val="—"/>
      <w:lvlJc w:val="left"/>
      <w:pPr>
        <w:ind w:left="2835" w:hanging="567"/>
      </w:pPr>
      <w:rPr>
        <w:rFonts w:ascii="Calibri Light" w:hAnsi="Calibri Light" w:hint="default"/>
      </w:rPr>
    </w:lvl>
    <w:lvl w:ilvl="5">
      <w:start w:val="1"/>
      <w:numFmt w:val="bullet"/>
      <w:lvlText w:val="—"/>
      <w:lvlJc w:val="left"/>
      <w:pPr>
        <w:ind w:left="3402" w:hanging="567"/>
      </w:pPr>
      <w:rPr>
        <w:rFonts w:ascii="Calibri Light" w:hAnsi="Calibri Light" w:hint="default"/>
      </w:rPr>
    </w:lvl>
    <w:lvl w:ilvl="6">
      <w:start w:val="1"/>
      <w:numFmt w:val="bullet"/>
      <w:lvlText w:val="—"/>
      <w:lvlJc w:val="left"/>
      <w:pPr>
        <w:ind w:left="3969" w:hanging="567"/>
      </w:pPr>
      <w:rPr>
        <w:rFonts w:ascii="Calibri Light" w:hAnsi="Calibri Light" w:hint="default"/>
      </w:rPr>
    </w:lvl>
    <w:lvl w:ilvl="7">
      <w:start w:val="1"/>
      <w:numFmt w:val="bullet"/>
      <w:lvlText w:val="—"/>
      <w:lvlJc w:val="left"/>
      <w:pPr>
        <w:ind w:left="4536" w:hanging="567"/>
      </w:pPr>
      <w:rPr>
        <w:rFonts w:ascii="Calibri Light" w:hAnsi="Calibri Light" w:hint="default"/>
      </w:rPr>
    </w:lvl>
    <w:lvl w:ilvl="8">
      <w:start w:val="1"/>
      <w:numFmt w:val="bullet"/>
      <w:lvlText w:val="—"/>
      <w:lvlJc w:val="left"/>
      <w:pPr>
        <w:ind w:left="5103" w:hanging="567"/>
      </w:pPr>
      <w:rPr>
        <w:rFonts w:ascii="Calibri Light" w:hAnsi="Calibri Light" w:hint="default"/>
      </w:rPr>
    </w:lvl>
  </w:abstractNum>
  <w:abstractNum w:abstractNumId="23" w15:restartNumberingAfterBreak="0">
    <w:nsid w:val="688A36AA"/>
    <w:multiLevelType w:val="hybridMultilevel"/>
    <w:tmpl w:val="BF327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231A9D"/>
    <w:multiLevelType w:val="multilevel"/>
    <w:tmpl w:val="5C1CF7A6"/>
    <w:lvl w:ilvl="0">
      <w:numFmt w:val="bullet"/>
      <w:lvlText w:val="-"/>
      <w:lvlJc w:val="left"/>
      <w:pPr>
        <w:ind w:left="360" w:hanging="360"/>
      </w:pPr>
      <w:rPr>
        <w:rFonts w:ascii="Calibri Light" w:eastAsiaTheme="minorHAnsi" w:hAnsi="Calibri Light" w:cs="Calibri Light"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B9D34FE"/>
    <w:multiLevelType w:val="hybridMultilevel"/>
    <w:tmpl w:val="47BEC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D30ED4"/>
    <w:multiLevelType w:val="hybridMultilevel"/>
    <w:tmpl w:val="F984E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6976414">
    <w:abstractNumId w:val="9"/>
  </w:num>
  <w:num w:numId="2" w16cid:durableId="810178182">
    <w:abstractNumId w:val="19"/>
  </w:num>
  <w:num w:numId="3" w16cid:durableId="119422575">
    <w:abstractNumId w:val="7"/>
  </w:num>
  <w:num w:numId="4" w16cid:durableId="529489628">
    <w:abstractNumId w:val="6"/>
  </w:num>
  <w:num w:numId="5" w16cid:durableId="567767692">
    <w:abstractNumId w:val="5"/>
  </w:num>
  <w:num w:numId="6" w16cid:durableId="1437870809">
    <w:abstractNumId w:val="4"/>
  </w:num>
  <w:num w:numId="7" w16cid:durableId="642659292">
    <w:abstractNumId w:val="8"/>
  </w:num>
  <w:num w:numId="8" w16cid:durableId="509491328">
    <w:abstractNumId w:val="3"/>
  </w:num>
  <w:num w:numId="9" w16cid:durableId="352919370">
    <w:abstractNumId w:val="2"/>
  </w:num>
  <w:num w:numId="10" w16cid:durableId="1176572258">
    <w:abstractNumId w:val="1"/>
  </w:num>
  <w:num w:numId="11" w16cid:durableId="429660811">
    <w:abstractNumId w:val="0"/>
  </w:num>
  <w:num w:numId="12" w16cid:durableId="814491208">
    <w:abstractNumId w:val="21"/>
  </w:num>
  <w:num w:numId="13" w16cid:durableId="976184726">
    <w:abstractNumId w:val="20"/>
  </w:num>
  <w:num w:numId="14" w16cid:durableId="887035462">
    <w:abstractNumId w:val="22"/>
  </w:num>
  <w:num w:numId="15" w16cid:durableId="1210188576">
    <w:abstractNumId w:val="10"/>
  </w:num>
  <w:num w:numId="16" w16cid:durableId="1000886152">
    <w:abstractNumId w:val="18"/>
  </w:num>
  <w:num w:numId="17" w16cid:durableId="1215774486">
    <w:abstractNumId w:val="23"/>
  </w:num>
  <w:num w:numId="18" w16cid:durableId="556287705">
    <w:abstractNumId w:val="11"/>
  </w:num>
  <w:num w:numId="19" w16cid:durableId="1190491451">
    <w:abstractNumId w:val="15"/>
  </w:num>
  <w:num w:numId="20" w16cid:durableId="1010372303">
    <w:abstractNumId w:val="14"/>
  </w:num>
  <w:num w:numId="21" w16cid:durableId="86958">
    <w:abstractNumId w:val="24"/>
  </w:num>
  <w:num w:numId="22" w16cid:durableId="464083293">
    <w:abstractNumId w:val="17"/>
  </w:num>
  <w:num w:numId="23" w16cid:durableId="888688221">
    <w:abstractNumId w:val="13"/>
  </w:num>
  <w:num w:numId="24" w16cid:durableId="488598014">
    <w:abstractNumId w:val="12"/>
  </w:num>
  <w:num w:numId="25" w16cid:durableId="206459007">
    <w:abstractNumId w:val="9"/>
  </w:num>
  <w:num w:numId="26" w16cid:durableId="933634294">
    <w:abstractNumId w:val="16"/>
  </w:num>
  <w:num w:numId="27" w16cid:durableId="60759277">
    <w:abstractNumId w:val="26"/>
  </w:num>
  <w:num w:numId="28" w16cid:durableId="1385442339">
    <w:abstractNumId w:val="25"/>
  </w:num>
  <w:num w:numId="29" w16cid:durableId="90106587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183"/>
    <w:rsid w:val="00000D12"/>
    <w:rsid w:val="00000F39"/>
    <w:rsid w:val="00001024"/>
    <w:rsid w:val="0001429A"/>
    <w:rsid w:val="00024D6F"/>
    <w:rsid w:val="00032A26"/>
    <w:rsid w:val="00032D60"/>
    <w:rsid w:val="00037236"/>
    <w:rsid w:val="000551F1"/>
    <w:rsid w:val="00056349"/>
    <w:rsid w:val="00056A4D"/>
    <w:rsid w:val="00063EF8"/>
    <w:rsid w:val="000751FA"/>
    <w:rsid w:val="0007539E"/>
    <w:rsid w:val="00076BDF"/>
    <w:rsid w:val="00081232"/>
    <w:rsid w:val="00081CA0"/>
    <w:rsid w:val="000A7500"/>
    <w:rsid w:val="000C617B"/>
    <w:rsid w:val="000D37B4"/>
    <w:rsid w:val="000D58BC"/>
    <w:rsid w:val="000F0370"/>
    <w:rsid w:val="00117855"/>
    <w:rsid w:val="001510DF"/>
    <w:rsid w:val="00154E09"/>
    <w:rsid w:val="00155525"/>
    <w:rsid w:val="00160A7F"/>
    <w:rsid w:val="00161015"/>
    <w:rsid w:val="00167DA0"/>
    <w:rsid w:val="00171785"/>
    <w:rsid w:val="0018436C"/>
    <w:rsid w:val="00185D37"/>
    <w:rsid w:val="00191510"/>
    <w:rsid w:val="00192DA0"/>
    <w:rsid w:val="00193D84"/>
    <w:rsid w:val="00195861"/>
    <w:rsid w:val="001A52B7"/>
    <w:rsid w:val="001A55BA"/>
    <w:rsid w:val="001B0C38"/>
    <w:rsid w:val="001B5785"/>
    <w:rsid w:val="001C01E3"/>
    <w:rsid w:val="001D4E67"/>
    <w:rsid w:val="001E10B3"/>
    <w:rsid w:val="001E19C3"/>
    <w:rsid w:val="001E3A06"/>
    <w:rsid w:val="0020203F"/>
    <w:rsid w:val="00207821"/>
    <w:rsid w:val="0021762B"/>
    <w:rsid w:val="00222CE1"/>
    <w:rsid w:val="00225A87"/>
    <w:rsid w:val="002463E7"/>
    <w:rsid w:val="002478F2"/>
    <w:rsid w:val="002479E3"/>
    <w:rsid w:val="00260F08"/>
    <w:rsid w:val="00267B6E"/>
    <w:rsid w:val="00272434"/>
    <w:rsid w:val="00273A3D"/>
    <w:rsid w:val="00280879"/>
    <w:rsid w:val="00281E64"/>
    <w:rsid w:val="002B7C32"/>
    <w:rsid w:val="002C2F5E"/>
    <w:rsid w:val="002C371B"/>
    <w:rsid w:val="002E156D"/>
    <w:rsid w:val="002E38AD"/>
    <w:rsid w:val="0030367A"/>
    <w:rsid w:val="003268F2"/>
    <w:rsid w:val="00327CEB"/>
    <w:rsid w:val="003337C3"/>
    <w:rsid w:val="00335E6F"/>
    <w:rsid w:val="003407C0"/>
    <w:rsid w:val="00364F2A"/>
    <w:rsid w:val="00367A38"/>
    <w:rsid w:val="0037048D"/>
    <w:rsid w:val="00375A8D"/>
    <w:rsid w:val="00381778"/>
    <w:rsid w:val="003820A6"/>
    <w:rsid w:val="003934A5"/>
    <w:rsid w:val="003A4440"/>
    <w:rsid w:val="003C068A"/>
    <w:rsid w:val="003C7CFB"/>
    <w:rsid w:val="003E3D38"/>
    <w:rsid w:val="003F75B9"/>
    <w:rsid w:val="0040276D"/>
    <w:rsid w:val="00403622"/>
    <w:rsid w:val="00424C75"/>
    <w:rsid w:val="004266AF"/>
    <w:rsid w:val="00431D4C"/>
    <w:rsid w:val="00434D41"/>
    <w:rsid w:val="0044623B"/>
    <w:rsid w:val="00466C61"/>
    <w:rsid w:val="0046732E"/>
    <w:rsid w:val="00471518"/>
    <w:rsid w:val="00471FAC"/>
    <w:rsid w:val="00474AE4"/>
    <w:rsid w:val="00492596"/>
    <w:rsid w:val="004A0097"/>
    <w:rsid w:val="004A0584"/>
    <w:rsid w:val="004A0765"/>
    <w:rsid w:val="004A588F"/>
    <w:rsid w:val="004B640E"/>
    <w:rsid w:val="004B7625"/>
    <w:rsid w:val="004C139B"/>
    <w:rsid w:val="004C2392"/>
    <w:rsid w:val="004C6CCA"/>
    <w:rsid w:val="004E0B04"/>
    <w:rsid w:val="004E4241"/>
    <w:rsid w:val="004E667C"/>
    <w:rsid w:val="004F541B"/>
    <w:rsid w:val="0051229A"/>
    <w:rsid w:val="00514610"/>
    <w:rsid w:val="005213F7"/>
    <w:rsid w:val="00524193"/>
    <w:rsid w:val="005265F6"/>
    <w:rsid w:val="00533282"/>
    <w:rsid w:val="00537076"/>
    <w:rsid w:val="00543E05"/>
    <w:rsid w:val="00556A67"/>
    <w:rsid w:val="00563E77"/>
    <w:rsid w:val="0057793D"/>
    <w:rsid w:val="00577C68"/>
    <w:rsid w:val="0059132E"/>
    <w:rsid w:val="00591C13"/>
    <w:rsid w:val="005A5E75"/>
    <w:rsid w:val="005B5054"/>
    <w:rsid w:val="005C02E6"/>
    <w:rsid w:val="005C4207"/>
    <w:rsid w:val="005C574C"/>
    <w:rsid w:val="005C5C2D"/>
    <w:rsid w:val="005D0296"/>
    <w:rsid w:val="005D2E5A"/>
    <w:rsid w:val="005F2425"/>
    <w:rsid w:val="005F4D62"/>
    <w:rsid w:val="005F5013"/>
    <w:rsid w:val="005F7AB3"/>
    <w:rsid w:val="00605B55"/>
    <w:rsid w:val="00612607"/>
    <w:rsid w:val="0061718A"/>
    <w:rsid w:val="00621DD9"/>
    <w:rsid w:val="00633CD8"/>
    <w:rsid w:val="006406E8"/>
    <w:rsid w:val="00643745"/>
    <w:rsid w:val="00645D75"/>
    <w:rsid w:val="00651821"/>
    <w:rsid w:val="00651FBE"/>
    <w:rsid w:val="006530E3"/>
    <w:rsid w:val="006632B1"/>
    <w:rsid w:val="00664F6A"/>
    <w:rsid w:val="00673352"/>
    <w:rsid w:val="00674E3E"/>
    <w:rsid w:val="0069218A"/>
    <w:rsid w:val="006A07E5"/>
    <w:rsid w:val="006A2BB6"/>
    <w:rsid w:val="006A3210"/>
    <w:rsid w:val="006A45B1"/>
    <w:rsid w:val="006A4AF7"/>
    <w:rsid w:val="006B11F0"/>
    <w:rsid w:val="006C0E7A"/>
    <w:rsid w:val="006C37A3"/>
    <w:rsid w:val="006C76EA"/>
    <w:rsid w:val="006C7A8E"/>
    <w:rsid w:val="006D086C"/>
    <w:rsid w:val="006D0D1B"/>
    <w:rsid w:val="006E012A"/>
    <w:rsid w:val="006E1BF2"/>
    <w:rsid w:val="006E1E20"/>
    <w:rsid w:val="006E50EF"/>
    <w:rsid w:val="006F4C94"/>
    <w:rsid w:val="0070042D"/>
    <w:rsid w:val="0070711D"/>
    <w:rsid w:val="00720CC2"/>
    <w:rsid w:val="00731A9E"/>
    <w:rsid w:val="007334E1"/>
    <w:rsid w:val="007451F2"/>
    <w:rsid w:val="007618C7"/>
    <w:rsid w:val="00762C94"/>
    <w:rsid w:val="0077294A"/>
    <w:rsid w:val="007953E9"/>
    <w:rsid w:val="007955AC"/>
    <w:rsid w:val="007977ED"/>
    <w:rsid w:val="007A4B10"/>
    <w:rsid w:val="007C1C5F"/>
    <w:rsid w:val="007C6364"/>
    <w:rsid w:val="007F35F8"/>
    <w:rsid w:val="007F6F4A"/>
    <w:rsid w:val="007F7561"/>
    <w:rsid w:val="0080254F"/>
    <w:rsid w:val="00804FB8"/>
    <w:rsid w:val="00815066"/>
    <w:rsid w:val="00827BE5"/>
    <w:rsid w:val="008353F0"/>
    <w:rsid w:val="00850362"/>
    <w:rsid w:val="00853B0A"/>
    <w:rsid w:val="00853D5B"/>
    <w:rsid w:val="0085534E"/>
    <w:rsid w:val="00865BCE"/>
    <w:rsid w:val="0087433E"/>
    <w:rsid w:val="00880238"/>
    <w:rsid w:val="00881E6F"/>
    <w:rsid w:val="008875D1"/>
    <w:rsid w:val="008878D0"/>
    <w:rsid w:val="00892BD4"/>
    <w:rsid w:val="008A2CA1"/>
    <w:rsid w:val="008A385E"/>
    <w:rsid w:val="008A77C7"/>
    <w:rsid w:val="008B17CF"/>
    <w:rsid w:val="008C2383"/>
    <w:rsid w:val="008C2570"/>
    <w:rsid w:val="008C39E6"/>
    <w:rsid w:val="008C55C7"/>
    <w:rsid w:val="008E6674"/>
    <w:rsid w:val="008F3A09"/>
    <w:rsid w:val="008F5C87"/>
    <w:rsid w:val="008F61FF"/>
    <w:rsid w:val="00907883"/>
    <w:rsid w:val="0090788B"/>
    <w:rsid w:val="00910780"/>
    <w:rsid w:val="00913241"/>
    <w:rsid w:val="009138E9"/>
    <w:rsid w:val="00914CD6"/>
    <w:rsid w:val="00914E30"/>
    <w:rsid w:val="00922504"/>
    <w:rsid w:val="00927137"/>
    <w:rsid w:val="00930896"/>
    <w:rsid w:val="00935F40"/>
    <w:rsid w:val="00944587"/>
    <w:rsid w:val="00966915"/>
    <w:rsid w:val="00970806"/>
    <w:rsid w:val="00975225"/>
    <w:rsid w:val="00983471"/>
    <w:rsid w:val="00984E56"/>
    <w:rsid w:val="009929EE"/>
    <w:rsid w:val="009A19D2"/>
    <w:rsid w:val="009C0A0E"/>
    <w:rsid w:val="009C3BAC"/>
    <w:rsid w:val="009C6680"/>
    <w:rsid w:val="009D1179"/>
    <w:rsid w:val="009D693C"/>
    <w:rsid w:val="009E4CB6"/>
    <w:rsid w:val="009E6F09"/>
    <w:rsid w:val="009F7FBE"/>
    <w:rsid w:val="00A006C6"/>
    <w:rsid w:val="00A06B10"/>
    <w:rsid w:val="00A11A4E"/>
    <w:rsid w:val="00A1487B"/>
    <w:rsid w:val="00A15025"/>
    <w:rsid w:val="00A23C2F"/>
    <w:rsid w:val="00A32F63"/>
    <w:rsid w:val="00A40686"/>
    <w:rsid w:val="00A52742"/>
    <w:rsid w:val="00A56D07"/>
    <w:rsid w:val="00A56D32"/>
    <w:rsid w:val="00A63B86"/>
    <w:rsid w:val="00A67FEE"/>
    <w:rsid w:val="00A718FF"/>
    <w:rsid w:val="00A7788F"/>
    <w:rsid w:val="00A84431"/>
    <w:rsid w:val="00A86AB1"/>
    <w:rsid w:val="00A93672"/>
    <w:rsid w:val="00A96387"/>
    <w:rsid w:val="00AA0401"/>
    <w:rsid w:val="00AB2B96"/>
    <w:rsid w:val="00AC2872"/>
    <w:rsid w:val="00AC3FD2"/>
    <w:rsid w:val="00AC5911"/>
    <w:rsid w:val="00AC6C44"/>
    <w:rsid w:val="00AD0341"/>
    <w:rsid w:val="00AD1352"/>
    <w:rsid w:val="00AD5491"/>
    <w:rsid w:val="00AD6992"/>
    <w:rsid w:val="00AF44D4"/>
    <w:rsid w:val="00B1346F"/>
    <w:rsid w:val="00B14CCA"/>
    <w:rsid w:val="00B21E61"/>
    <w:rsid w:val="00B268DF"/>
    <w:rsid w:val="00B4178A"/>
    <w:rsid w:val="00B50820"/>
    <w:rsid w:val="00B56EE0"/>
    <w:rsid w:val="00B60E73"/>
    <w:rsid w:val="00B61E16"/>
    <w:rsid w:val="00B644A6"/>
    <w:rsid w:val="00B6489B"/>
    <w:rsid w:val="00B757CE"/>
    <w:rsid w:val="00B839C7"/>
    <w:rsid w:val="00B95DF1"/>
    <w:rsid w:val="00BB7012"/>
    <w:rsid w:val="00BB7F85"/>
    <w:rsid w:val="00BC3948"/>
    <w:rsid w:val="00BC6C2E"/>
    <w:rsid w:val="00BE30C3"/>
    <w:rsid w:val="00BE707C"/>
    <w:rsid w:val="00BF1584"/>
    <w:rsid w:val="00C013AD"/>
    <w:rsid w:val="00C067C6"/>
    <w:rsid w:val="00C157CF"/>
    <w:rsid w:val="00C2045E"/>
    <w:rsid w:val="00C21F36"/>
    <w:rsid w:val="00C239F7"/>
    <w:rsid w:val="00C4454B"/>
    <w:rsid w:val="00C6561A"/>
    <w:rsid w:val="00C74CA4"/>
    <w:rsid w:val="00C8270F"/>
    <w:rsid w:val="00C82F39"/>
    <w:rsid w:val="00C84672"/>
    <w:rsid w:val="00C848DC"/>
    <w:rsid w:val="00C859D1"/>
    <w:rsid w:val="00C9002C"/>
    <w:rsid w:val="00C91509"/>
    <w:rsid w:val="00C91D2F"/>
    <w:rsid w:val="00C94AF7"/>
    <w:rsid w:val="00CA083B"/>
    <w:rsid w:val="00CA7F56"/>
    <w:rsid w:val="00CB2CAB"/>
    <w:rsid w:val="00CC07DC"/>
    <w:rsid w:val="00CC1AFC"/>
    <w:rsid w:val="00CD05C2"/>
    <w:rsid w:val="00CD10DD"/>
    <w:rsid w:val="00CD1144"/>
    <w:rsid w:val="00CD36D7"/>
    <w:rsid w:val="00CD47A0"/>
    <w:rsid w:val="00CD6C05"/>
    <w:rsid w:val="00CE3607"/>
    <w:rsid w:val="00CF02B3"/>
    <w:rsid w:val="00CF19E7"/>
    <w:rsid w:val="00CF1EB3"/>
    <w:rsid w:val="00CF2ADD"/>
    <w:rsid w:val="00CF342F"/>
    <w:rsid w:val="00CF7123"/>
    <w:rsid w:val="00D05A49"/>
    <w:rsid w:val="00D14240"/>
    <w:rsid w:val="00D23919"/>
    <w:rsid w:val="00D33005"/>
    <w:rsid w:val="00D3354C"/>
    <w:rsid w:val="00D37231"/>
    <w:rsid w:val="00D44976"/>
    <w:rsid w:val="00D54695"/>
    <w:rsid w:val="00D54B17"/>
    <w:rsid w:val="00D606AE"/>
    <w:rsid w:val="00D63907"/>
    <w:rsid w:val="00D84A3C"/>
    <w:rsid w:val="00D9113E"/>
    <w:rsid w:val="00DA43CC"/>
    <w:rsid w:val="00DA43F0"/>
    <w:rsid w:val="00DA5771"/>
    <w:rsid w:val="00DA6D2E"/>
    <w:rsid w:val="00DC0B0B"/>
    <w:rsid w:val="00DC2183"/>
    <w:rsid w:val="00E00E21"/>
    <w:rsid w:val="00E03DDA"/>
    <w:rsid w:val="00E04667"/>
    <w:rsid w:val="00E176CF"/>
    <w:rsid w:val="00E2272E"/>
    <w:rsid w:val="00E34B9D"/>
    <w:rsid w:val="00E36EFE"/>
    <w:rsid w:val="00E421D0"/>
    <w:rsid w:val="00E45CEB"/>
    <w:rsid w:val="00E468A1"/>
    <w:rsid w:val="00E604DC"/>
    <w:rsid w:val="00E61B0B"/>
    <w:rsid w:val="00E80E39"/>
    <w:rsid w:val="00E87F6A"/>
    <w:rsid w:val="00E90330"/>
    <w:rsid w:val="00E93171"/>
    <w:rsid w:val="00E95BB1"/>
    <w:rsid w:val="00EA56FE"/>
    <w:rsid w:val="00EA7D9F"/>
    <w:rsid w:val="00EB346E"/>
    <w:rsid w:val="00ED1BB8"/>
    <w:rsid w:val="00ED1DBA"/>
    <w:rsid w:val="00ED7FB0"/>
    <w:rsid w:val="00EE4DFF"/>
    <w:rsid w:val="00EF6465"/>
    <w:rsid w:val="00F129D8"/>
    <w:rsid w:val="00F14FF7"/>
    <w:rsid w:val="00F22C83"/>
    <w:rsid w:val="00F25F87"/>
    <w:rsid w:val="00F56BA0"/>
    <w:rsid w:val="00F574A8"/>
    <w:rsid w:val="00F64BFF"/>
    <w:rsid w:val="00F72E81"/>
    <w:rsid w:val="00F92A4C"/>
    <w:rsid w:val="00FA018A"/>
    <w:rsid w:val="00FA2D3E"/>
    <w:rsid w:val="00FB26BB"/>
    <w:rsid w:val="00FB53C7"/>
    <w:rsid w:val="00FC1734"/>
    <w:rsid w:val="00FC4027"/>
    <w:rsid w:val="00FD07E5"/>
    <w:rsid w:val="00FF1B84"/>
    <w:rsid w:val="00FF73B4"/>
  </w:rsids>
  <m:mathPr>
    <m:mathFont m:val="Cambria Math"/>
    <m:brkBin m:val="before"/>
    <m:brkBinSub m:val="--"/>
    <m:smallFrac m:val="0"/>
    <m:dispDef/>
    <m:lMargin m:val="0"/>
    <m:rMargin m:val="0"/>
    <m:defJc m:val="centerGroup"/>
    <m:wrapIndent m:val="1440"/>
    <m:intLim m:val="subSup"/>
    <m:naryLim m:val="undOvr"/>
  </m:mathPr>
  <w:themeFontLang w:val="en-GB" w:bidi="km-K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B1592D"/>
  <w14:defaultImageDpi w14:val="330"/>
  <w15:chartTrackingRefBased/>
  <w15:docId w15:val="{77C0944F-4543-4DBA-837F-102C5F5C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333333" w:themeColor="text1"/>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89"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1BB8"/>
    <w:rPr>
      <w:sz w:val="20"/>
      <w:szCs w:val="20"/>
    </w:rPr>
  </w:style>
  <w:style w:type="paragraph" w:styleId="Heading1">
    <w:name w:val="heading 1"/>
    <w:next w:val="IntroParagraph"/>
    <w:link w:val="Heading1Char"/>
    <w:uiPriority w:val="9"/>
    <w:qFormat/>
    <w:rsid w:val="00B6489B"/>
    <w:pPr>
      <w:keepNext/>
      <w:keepLines/>
      <w:spacing w:before="480" w:after="240" w:line="240" w:lineRule="auto"/>
      <w:outlineLvl w:val="0"/>
    </w:pPr>
    <w:rPr>
      <w:rFonts w:asciiTheme="majorHAnsi" w:eastAsiaTheme="majorEastAsia" w:hAnsiTheme="majorHAnsi" w:cstheme="majorBidi"/>
      <w:color w:val="12516F" w:themeColor="accent1"/>
      <w:sz w:val="40"/>
      <w:szCs w:val="40"/>
    </w:rPr>
  </w:style>
  <w:style w:type="paragraph" w:styleId="Heading2">
    <w:name w:val="heading 2"/>
    <w:basedOn w:val="Heading1"/>
    <w:next w:val="Normal"/>
    <w:link w:val="Heading2Char"/>
    <w:uiPriority w:val="9"/>
    <w:unhideWhenUsed/>
    <w:qFormat/>
    <w:rsid w:val="009138E9"/>
    <w:pPr>
      <w:spacing w:before="120" w:after="120"/>
      <w:outlineLvl w:val="1"/>
    </w:pPr>
    <w:rPr>
      <w:bCs/>
      <w:sz w:val="28"/>
      <w:szCs w:val="28"/>
    </w:rPr>
  </w:style>
  <w:style w:type="paragraph" w:styleId="Heading3">
    <w:name w:val="heading 3"/>
    <w:basedOn w:val="Heading2"/>
    <w:next w:val="Normal"/>
    <w:link w:val="Heading3Char"/>
    <w:uiPriority w:val="9"/>
    <w:unhideWhenUsed/>
    <w:qFormat/>
    <w:rsid w:val="005D2E5A"/>
    <w:pPr>
      <w:outlineLvl w:val="2"/>
    </w:pPr>
    <w:rPr>
      <w:color w:val="FFFFFF" w:themeColor="background1"/>
    </w:rPr>
  </w:style>
  <w:style w:type="paragraph" w:styleId="Heading4">
    <w:name w:val="heading 4"/>
    <w:basedOn w:val="Heading1"/>
    <w:next w:val="Normal"/>
    <w:link w:val="Heading4Char"/>
    <w:uiPriority w:val="9"/>
    <w:unhideWhenUsed/>
    <w:qFormat/>
    <w:rsid w:val="005F5013"/>
    <w:pPr>
      <w:spacing w:before="240" w:after="120"/>
      <w:outlineLvl w:val="3"/>
    </w:pPr>
    <w:rPr>
      <w:bCs/>
      <w:sz w:val="24"/>
    </w:rPr>
  </w:style>
  <w:style w:type="paragraph" w:styleId="Heading5">
    <w:name w:val="heading 5"/>
    <w:basedOn w:val="Heading1"/>
    <w:next w:val="Normal"/>
    <w:link w:val="Heading5Char"/>
    <w:uiPriority w:val="9"/>
    <w:unhideWhenUsed/>
    <w:rsid w:val="00381778"/>
    <w:pPr>
      <w:spacing w:before="40" w:after="0"/>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89B"/>
    <w:rPr>
      <w:rFonts w:asciiTheme="majorHAnsi" w:eastAsiaTheme="majorEastAsia" w:hAnsiTheme="majorHAnsi" w:cstheme="majorBidi"/>
      <w:color w:val="12516F" w:themeColor="accent1"/>
      <w:sz w:val="40"/>
      <w:szCs w:val="40"/>
    </w:rPr>
  </w:style>
  <w:style w:type="character" w:customStyle="1" w:styleId="Heading2Char">
    <w:name w:val="Heading 2 Char"/>
    <w:basedOn w:val="DefaultParagraphFont"/>
    <w:link w:val="Heading2"/>
    <w:uiPriority w:val="9"/>
    <w:rsid w:val="009138E9"/>
    <w:rPr>
      <w:rFonts w:asciiTheme="majorHAnsi" w:eastAsiaTheme="majorEastAsia" w:hAnsiTheme="majorHAnsi" w:cstheme="majorBidi"/>
      <w:bCs/>
      <w:color w:val="12516F" w:themeColor="accent1"/>
      <w:sz w:val="28"/>
      <w:szCs w:val="28"/>
    </w:rPr>
  </w:style>
  <w:style w:type="character" w:customStyle="1" w:styleId="Heading3Char">
    <w:name w:val="Heading 3 Char"/>
    <w:basedOn w:val="DefaultParagraphFont"/>
    <w:link w:val="Heading3"/>
    <w:uiPriority w:val="9"/>
    <w:rsid w:val="005D2E5A"/>
    <w:rPr>
      <w:rFonts w:asciiTheme="majorHAnsi" w:eastAsiaTheme="majorEastAsia" w:hAnsiTheme="majorHAnsi" w:cstheme="majorBidi"/>
      <w:bCs/>
      <w:color w:val="FFFFFF" w:themeColor="background1"/>
      <w:sz w:val="28"/>
      <w:szCs w:val="28"/>
    </w:rPr>
  </w:style>
  <w:style w:type="character" w:customStyle="1" w:styleId="Heading4Char">
    <w:name w:val="Heading 4 Char"/>
    <w:basedOn w:val="DefaultParagraphFont"/>
    <w:link w:val="Heading4"/>
    <w:uiPriority w:val="9"/>
    <w:rsid w:val="005F5013"/>
    <w:rPr>
      <w:rFonts w:asciiTheme="majorHAnsi" w:eastAsiaTheme="majorEastAsia" w:hAnsiTheme="majorHAnsi" w:cstheme="majorBidi"/>
      <w:bCs/>
      <w:color w:val="12516F" w:themeColor="accent1"/>
      <w:szCs w:val="36"/>
    </w:rPr>
  </w:style>
  <w:style w:type="paragraph" w:styleId="Title">
    <w:name w:val="Title"/>
    <w:next w:val="Normal"/>
    <w:link w:val="TitleChar"/>
    <w:uiPriority w:val="10"/>
    <w:qFormat/>
    <w:rsid w:val="005C02E6"/>
    <w:pPr>
      <w:spacing w:before="120" w:after="120" w:line="240" w:lineRule="auto"/>
      <w:jc w:val="center"/>
    </w:pPr>
    <w:rPr>
      <w:rFonts w:asciiTheme="majorHAnsi" w:eastAsiaTheme="majorEastAsia" w:hAnsiTheme="majorHAnsi" w:cstheme="majorBidi"/>
      <w:color w:val="12516F" w:themeColor="accent1"/>
      <w:spacing w:val="-10"/>
      <w:kern w:val="28"/>
      <w:sz w:val="112"/>
      <w:szCs w:val="112"/>
    </w:rPr>
  </w:style>
  <w:style w:type="character" w:customStyle="1" w:styleId="TitleChar">
    <w:name w:val="Title Char"/>
    <w:basedOn w:val="DefaultParagraphFont"/>
    <w:link w:val="Title"/>
    <w:uiPriority w:val="10"/>
    <w:rsid w:val="005C02E6"/>
    <w:rPr>
      <w:rFonts w:asciiTheme="majorHAnsi" w:eastAsiaTheme="majorEastAsia" w:hAnsiTheme="majorHAnsi" w:cstheme="majorBidi"/>
      <w:color w:val="12516F" w:themeColor="accent1"/>
      <w:spacing w:val="-10"/>
      <w:kern w:val="28"/>
      <w:sz w:val="112"/>
      <w:szCs w:val="112"/>
    </w:rPr>
  </w:style>
  <w:style w:type="paragraph" w:styleId="Subtitle">
    <w:name w:val="Subtitle"/>
    <w:next w:val="Normal"/>
    <w:link w:val="SubtitleChar"/>
    <w:uiPriority w:val="11"/>
    <w:qFormat/>
    <w:rsid w:val="006A07E5"/>
    <w:pPr>
      <w:numPr>
        <w:ilvl w:val="1"/>
      </w:numPr>
      <w:spacing w:after="600"/>
    </w:pPr>
    <w:rPr>
      <w:rFonts w:eastAsiaTheme="minorEastAsia"/>
      <w:spacing w:val="15"/>
      <w:sz w:val="44"/>
      <w:szCs w:val="44"/>
    </w:rPr>
  </w:style>
  <w:style w:type="character" w:customStyle="1" w:styleId="SubtitleChar">
    <w:name w:val="Subtitle Char"/>
    <w:basedOn w:val="DefaultParagraphFont"/>
    <w:link w:val="Subtitle"/>
    <w:uiPriority w:val="11"/>
    <w:rsid w:val="006A07E5"/>
    <w:rPr>
      <w:rFonts w:eastAsiaTheme="minorEastAsia"/>
      <w:spacing w:val="15"/>
      <w:sz w:val="44"/>
      <w:szCs w:val="44"/>
    </w:rPr>
  </w:style>
  <w:style w:type="paragraph" w:styleId="TOCHeading">
    <w:name w:val="TOC Heading"/>
    <w:basedOn w:val="Heading1"/>
    <w:next w:val="Normal"/>
    <w:uiPriority w:val="39"/>
    <w:unhideWhenUsed/>
    <w:qFormat/>
    <w:rsid w:val="001A52B7"/>
    <w:pPr>
      <w:outlineLvl w:val="9"/>
    </w:pPr>
  </w:style>
  <w:style w:type="character" w:styleId="Hyperlink">
    <w:name w:val="Hyperlink"/>
    <w:basedOn w:val="DefaultParagraphFont"/>
    <w:uiPriority w:val="99"/>
    <w:unhideWhenUsed/>
    <w:qFormat/>
    <w:rsid w:val="00327CEB"/>
    <w:rPr>
      <w:rFonts w:asciiTheme="minorHAnsi" w:hAnsiTheme="minorHAnsi"/>
      <w:b/>
      <w:color w:val="333333" w:themeColor="text1"/>
      <w:u w:val="none"/>
    </w:rPr>
  </w:style>
  <w:style w:type="paragraph" w:styleId="TOC2">
    <w:name w:val="toc 2"/>
    <w:basedOn w:val="Normal"/>
    <w:next w:val="Normal"/>
    <w:uiPriority w:val="39"/>
    <w:unhideWhenUsed/>
    <w:rsid w:val="00A93672"/>
    <w:pPr>
      <w:tabs>
        <w:tab w:val="right" w:leader="dot" w:pos="9628"/>
      </w:tabs>
      <w:spacing w:after="120"/>
      <w:ind w:left="567" w:right="849"/>
    </w:pPr>
    <w:rPr>
      <w:noProof/>
    </w:rPr>
  </w:style>
  <w:style w:type="paragraph" w:styleId="TOC1">
    <w:name w:val="toc 1"/>
    <w:basedOn w:val="Normal"/>
    <w:next w:val="Normal"/>
    <w:uiPriority w:val="39"/>
    <w:unhideWhenUsed/>
    <w:rsid w:val="00A93672"/>
    <w:pPr>
      <w:tabs>
        <w:tab w:val="right" w:leader="dot" w:pos="9638"/>
      </w:tabs>
      <w:spacing w:before="360" w:after="120"/>
      <w:ind w:left="567" w:right="849"/>
    </w:pPr>
    <w:rPr>
      <w:b/>
      <w:noProof/>
    </w:rPr>
  </w:style>
  <w:style w:type="paragraph" w:styleId="Footer">
    <w:name w:val="footer"/>
    <w:basedOn w:val="Normal"/>
    <w:link w:val="FooterChar"/>
    <w:uiPriority w:val="99"/>
    <w:unhideWhenUsed/>
    <w:qFormat/>
    <w:rsid w:val="00327CEB"/>
    <w:pPr>
      <w:tabs>
        <w:tab w:val="center" w:pos="4513"/>
        <w:tab w:val="right" w:pos="9026"/>
      </w:tabs>
      <w:spacing w:after="0" w:line="240" w:lineRule="auto"/>
      <w:jc w:val="right"/>
    </w:pPr>
    <w:rPr>
      <w:noProof/>
    </w:rPr>
  </w:style>
  <w:style w:type="character" w:customStyle="1" w:styleId="FooterChar">
    <w:name w:val="Footer Char"/>
    <w:basedOn w:val="DefaultParagraphFont"/>
    <w:link w:val="Footer"/>
    <w:uiPriority w:val="99"/>
    <w:rsid w:val="00327CEB"/>
    <w:rPr>
      <w:noProof/>
      <w:sz w:val="20"/>
      <w:szCs w:val="20"/>
    </w:rPr>
  </w:style>
  <w:style w:type="paragraph" w:styleId="NoSpacing">
    <w:name w:val="No Spacing"/>
    <w:uiPriority w:val="1"/>
    <w:qFormat/>
    <w:rsid w:val="009138E9"/>
    <w:pPr>
      <w:spacing w:after="0" w:line="240" w:lineRule="auto"/>
    </w:pPr>
    <w:rPr>
      <w:noProof/>
      <w:sz w:val="20"/>
      <w:szCs w:val="20"/>
    </w:rPr>
  </w:style>
  <w:style w:type="paragraph" w:styleId="Quote">
    <w:name w:val="Quote"/>
    <w:next w:val="Normal"/>
    <w:link w:val="QuoteChar"/>
    <w:uiPriority w:val="29"/>
    <w:qFormat/>
    <w:rsid w:val="00327CEB"/>
    <w:pPr>
      <w:spacing w:after="120"/>
      <w:ind w:left="850" w:right="709" w:hanging="130"/>
    </w:pPr>
    <w:rPr>
      <w:rFonts w:ascii="Calibri" w:hAnsi="Calibri" w:cs="Calibri"/>
      <w:noProof/>
      <w:sz w:val="28"/>
      <w:szCs w:val="28"/>
    </w:rPr>
  </w:style>
  <w:style w:type="character" w:customStyle="1" w:styleId="QuoteChar">
    <w:name w:val="Quote Char"/>
    <w:basedOn w:val="DefaultParagraphFont"/>
    <w:link w:val="Quote"/>
    <w:uiPriority w:val="29"/>
    <w:rsid w:val="00327CEB"/>
    <w:rPr>
      <w:rFonts w:ascii="Calibri" w:hAnsi="Calibri" w:cs="Calibri"/>
      <w:noProof/>
      <w:sz w:val="28"/>
      <w:szCs w:val="28"/>
    </w:rPr>
  </w:style>
  <w:style w:type="paragraph" w:styleId="BodyText2">
    <w:name w:val="Body Text 2"/>
    <w:aliases w:val="Colour Box Text"/>
    <w:basedOn w:val="IntroParagraph"/>
    <w:link w:val="BodyText2Char"/>
    <w:uiPriority w:val="89"/>
    <w:unhideWhenUsed/>
    <w:qFormat/>
    <w:rsid w:val="005D2E5A"/>
    <w:pPr>
      <w:spacing w:after="120" w:line="240" w:lineRule="auto"/>
    </w:pPr>
    <w:rPr>
      <w:color w:val="FFFFFF" w:themeColor="background1"/>
    </w:rPr>
  </w:style>
  <w:style w:type="character" w:customStyle="1" w:styleId="BodyText2Char">
    <w:name w:val="Body Text 2 Char"/>
    <w:aliases w:val="Colour Box Text Char"/>
    <w:basedOn w:val="DefaultParagraphFont"/>
    <w:link w:val="BodyText2"/>
    <w:uiPriority w:val="89"/>
    <w:rsid w:val="005D2E5A"/>
    <w:rPr>
      <w:color w:val="FFFFFF" w:themeColor="background1"/>
      <w:sz w:val="22"/>
      <w:szCs w:val="22"/>
    </w:rPr>
  </w:style>
  <w:style w:type="paragraph" w:customStyle="1" w:styleId="Smalltext">
    <w:name w:val="Small text"/>
    <w:basedOn w:val="BodyText2"/>
    <w:link w:val="SmalltextChar"/>
    <w:uiPriority w:val="91"/>
    <w:qFormat/>
    <w:rsid w:val="00ED7FB0"/>
    <w:pPr>
      <w:ind w:right="-20"/>
    </w:pPr>
    <w:rPr>
      <w:color w:val="333333" w:themeColor="text1"/>
      <w:sz w:val="16"/>
    </w:rPr>
  </w:style>
  <w:style w:type="character" w:customStyle="1" w:styleId="SmalltextChar">
    <w:name w:val="Small text Char"/>
    <w:basedOn w:val="BodyText2Char"/>
    <w:link w:val="Smalltext"/>
    <w:uiPriority w:val="91"/>
    <w:rsid w:val="00ED7FB0"/>
    <w:rPr>
      <w:color w:val="FFFFFF" w:themeColor="background1"/>
      <w:sz w:val="16"/>
      <w:szCs w:val="20"/>
    </w:rPr>
  </w:style>
  <w:style w:type="paragraph" w:styleId="ListParagraph">
    <w:name w:val="List Paragraph"/>
    <w:basedOn w:val="Normal"/>
    <w:uiPriority w:val="34"/>
    <w:qFormat/>
    <w:rsid w:val="00B644A6"/>
    <w:pPr>
      <w:ind w:left="720"/>
      <w:contextualSpacing/>
    </w:pPr>
  </w:style>
  <w:style w:type="paragraph" w:styleId="ListBullet2">
    <w:name w:val="List Bullet 2"/>
    <w:basedOn w:val="ListBullet"/>
    <w:uiPriority w:val="99"/>
    <w:unhideWhenUsed/>
    <w:rsid w:val="0061718A"/>
    <w:pPr>
      <w:ind w:left="852"/>
    </w:pPr>
  </w:style>
  <w:style w:type="paragraph" w:styleId="ListBullet3">
    <w:name w:val="List Bullet 3"/>
    <w:basedOn w:val="ListBullet"/>
    <w:uiPriority w:val="99"/>
    <w:unhideWhenUsed/>
    <w:rsid w:val="0061718A"/>
    <w:pPr>
      <w:ind w:left="1278"/>
    </w:pPr>
  </w:style>
  <w:style w:type="paragraph" w:styleId="ListBullet4">
    <w:name w:val="List Bullet 4"/>
    <w:basedOn w:val="ListBullet"/>
    <w:uiPriority w:val="99"/>
    <w:unhideWhenUsed/>
    <w:rsid w:val="0061718A"/>
    <w:pPr>
      <w:ind w:left="1704"/>
    </w:pPr>
  </w:style>
  <w:style w:type="paragraph" w:styleId="ListBullet5">
    <w:name w:val="List Bullet 5"/>
    <w:basedOn w:val="ListBullet"/>
    <w:uiPriority w:val="99"/>
    <w:unhideWhenUsed/>
    <w:rsid w:val="0061718A"/>
    <w:pPr>
      <w:ind w:left="2130"/>
    </w:pPr>
  </w:style>
  <w:style w:type="paragraph" w:customStyle="1" w:styleId="IntroParagraph">
    <w:name w:val="Intro Paragraph"/>
    <w:basedOn w:val="Normal"/>
    <w:next w:val="Normal"/>
    <w:uiPriority w:val="1"/>
    <w:qFormat/>
    <w:rsid w:val="005D2E5A"/>
    <w:rPr>
      <w:sz w:val="22"/>
      <w:szCs w:val="22"/>
    </w:rPr>
  </w:style>
  <w:style w:type="character" w:customStyle="1" w:styleId="Heading5Char">
    <w:name w:val="Heading 5 Char"/>
    <w:basedOn w:val="DefaultParagraphFont"/>
    <w:link w:val="Heading5"/>
    <w:uiPriority w:val="9"/>
    <w:rsid w:val="00381778"/>
    <w:rPr>
      <w:rFonts w:asciiTheme="majorHAnsi" w:eastAsiaTheme="majorEastAsia" w:hAnsiTheme="majorHAnsi" w:cstheme="majorBidi"/>
      <w:bCs/>
      <w:noProof/>
      <w:szCs w:val="48"/>
    </w:rPr>
  </w:style>
  <w:style w:type="paragraph" w:styleId="FootnoteText">
    <w:name w:val="footnote text"/>
    <w:basedOn w:val="Normal"/>
    <w:link w:val="FootnoteTextChar"/>
    <w:uiPriority w:val="99"/>
    <w:unhideWhenUsed/>
    <w:qFormat/>
    <w:rsid w:val="00327CEB"/>
    <w:pPr>
      <w:spacing w:after="0" w:line="240" w:lineRule="auto"/>
      <w:ind w:left="142" w:hanging="142"/>
    </w:pPr>
  </w:style>
  <w:style w:type="character" w:customStyle="1" w:styleId="FootnoteTextChar">
    <w:name w:val="Footnote Text Char"/>
    <w:basedOn w:val="DefaultParagraphFont"/>
    <w:link w:val="FootnoteText"/>
    <w:uiPriority w:val="99"/>
    <w:rsid w:val="00327CEB"/>
    <w:rPr>
      <w:sz w:val="20"/>
      <w:szCs w:val="20"/>
    </w:rPr>
  </w:style>
  <w:style w:type="character" w:styleId="FootnoteReference">
    <w:name w:val="footnote reference"/>
    <w:basedOn w:val="DefaultParagraphFont"/>
    <w:uiPriority w:val="99"/>
    <w:unhideWhenUsed/>
    <w:rsid w:val="00865BCE"/>
    <w:rPr>
      <w:vertAlign w:val="superscript"/>
    </w:rPr>
  </w:style>
  <w:style w:type="paragraph" w:styleId="EndnoteText">
    <w:name w:val="endnote text"/>
    <w:basedOn w:val="Normal"/>
    <w:link w:val="EndnoteTextChar"/>
    <w:uiPriority w:val="99"/>
    <w:unhideWhenUsed/>
    <w:rsid w:val="00970806"/>
    <w:pPr>
      <w:tabs>
        <w:tab w:val="left" w:pos="284"/>
      </w:tabs>
      <w:spacing w:after="0" w:line="240" w:lineRule="auto"/>
      <w:ind w:left="142" w:hanging="142"/>
    </w:pPr>
  </w:style>
  <w:style w:type="character" w:customStyle="1" w:styleId="EndnoteTextChar">
    <w:name w:val="Endnote Text Char"/>
    <w:basedOn w:val="DefaultParagraphFont"/>
    <w:link w:val="EndnoteText"/>
    <w:uiPriority w:val="99"/>
    <w:rsid w:val="00970806"/>
  </w:style>
  <w:style w:type="character" w:styleId="EndnoteReference">
    <w:name w:val="endnote reference"/>
    <w:basedOn w:val="DefaultParagraphFont"/>
    <w:uiPriority w:val="99"/>
    <w:semiHidden/>
    <w:unhideWhenUsed/>
    <w:rsid w:val="00983471"/>
    <w:rPr>
      <w:vertAlign w:val="superscript"/>
    </w:rPr>
  </w:style>
  <w:style w:type="character" w:customStyle="1" w:styleId="UnresolvedMention1">
    <w:name w:val="Unresolved Mention1"/>
    <w:basedOn w:val="DefaultParagraphFont"/>
    <w:uiPriority w:val="99"/>
    <w:semiHidden/>
    <w:unhideWhenUsed/>
    <w:rsid w:val="007334E1"/>
    <w:rPr>
      <w:color w:val="605E5C"/>
      <w:shd w:val="clear" w:color="auto" w:fill="E1DFDD"/>
    </w:rPr>
  </w:style>
  <w:style w:type="table" w:customStyle="1" w:styleId="NatureScot-Peatland-grey">
    <w:name w:val="NatureScot-Peatland-grey"/>
    <w:basedOn w:val="TableNormal"/>
    <w:uiPriority w:val="99"/>
    <w:rsid w:val="00032D60"/>
    <w:pPr>
      <w:spacing w:before="60" w:after="60" w:line="240" w:lineRule="auto"/>
    </w:pPr>
    <w:rPr>
      <w:sz w:val="22"/>
    </w:rPr>
    <w:tblPr>
      <w:tblStyleRowBandSize w:val="1"/>
      <w:tblStyleColBandSize w:val="1"/>
      <w:tblBorders>
        <w:bottom w:val="single" w:sz="4" w:space="0" w:color="D6D6D6" w:themeColor="text1" w:themeTint="33"/>
        <w:insideH w:val="single" w:sz="4" w:space="0" w:color="9CC2D5" w:themeColor="accent3"/>
        <w:insideV w:val="single" w:sz="4" w:space="0" w:color="9CC2D5" w:themeColor="accent3"/>
      </w:tblBorders>
    </w:tblPr>
    <w:tcPr>
      <w:shd w:val="clear" w:color="auto" w:fill="auto"/>
    </w:tcPr>
    <w:tblStylePr w:type="firstRow">
      <w:rPr>
        <w:color w:val="FFFFFF" w:themeColor="background1"/>
        <w:sz w:val="24"/>
      </w:rPr>
      <w:tblPr/>
      <w:tcPr>
        <w:tcBorders>
          <w:top w:val="nil"/>
          <w:left w:val="nil"/>
          <w:bottom w:val="nil"/>
          <w:right w:val="nil"/>
          <w:insideH w:val="nil"/>
          <w:insideV w:val="nil"/>
          <w:tl2br w:val="nil"/>
          <w:tr2bl w:val="nil"/>
        </w:tcBorders>
        <w:shd w:val="clear" w:color="auto" w:fill="12516F" w:themeFill="accent1"/>
      </w:tcPr>
    </w:tblStylePr>
    <w:tblStylePr w:type="lastRow">
      <w:tblPr/>
      <w:tcPr>
        <w:shd w:val="clear" w:color="auto" w:fill="9CC2D5" w:themeFill="accent3"/>
      </w:tcPr>
    </w:tblStylePr>
    <w:tblStylePr w:type="firstCol">
      <w:rPr>
        <w:color w:val="191919" w:themeColor="text1" w:themeShade="80"/>
      </w:rPr>
      <w:tblPr/>
      <w:tcPr>
        <w:shd w:val="clear" w:color="auto" w:fill="9CC2D5" w:themeFill="accent3"/>
      </w:tcPr>
    </w:tblStylePr>
  </w:style>
  <w:style w:type="paragraph" w:styleId="Caption">
    <w:name w:val="caption"/>
    <w:basedOn w:val="Normal"/>
    <w:next w:val="Normal"/>
    <w:uiPriority w:val="35"/>
    <w:unhideWhenUsed/>
    <w:qFormat/>
    <w:rsid w:val="00327CEB"/>
    <w:pPr>
      <w:spacing w:after="200" w:line="240" w:lineRule="auto"/>
    </w:pPr>
  </w:style>
  <w:style w:type="table" w:styleId="TableProfessional">
    <w:name w:val="Table Professional"/>
    <w:basedOn w:val="TableNormal"/>
    <w:uiPriority w:val="99"/>
    <w:semiHidden/>
    <w:unhideWhenUsed/>
    <w:rsid w:val="00966915"/>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Grid">
    <w:name w:val="Table Grid"/>
    <w:basedOn w:val="TableNormal"/>
    <w:uiPriority w:val="39"/>
    <w:rsid w:val="009669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96691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DE2F4"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2516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2516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2516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2516F" w:themeFill="accent1"/>
      </w:tcPr>
    </w:tblStylePr>
    <w:tblStylePr w:type="band1Vert">
      <w:tblPr/>
      <w:tcPr>
        <w:shd w:val="clear" w:color="auto" w:fill="7BC5E9" w:themeFill="accent1" w:themeFillTint="66"/>
      </w:tcPr>
    </w:tblStylePr>
    <w:tblStylePr w:type="band1Horz">
      <w:tblPr/>
      <w:tcPr>
        <w:shd w:val="clear" w:color="auto" w:fill="7BC5E9" w:themeFill="accent1" w:themeFillTint="66"/>
      </w:tcPr>
    </w:tblStylePr>
  </w:style>
  <w:style w:type="paragraph" w:styleId="ListBullet">
    <w:name w:val="List Bullet"/>
    <w:basedOn w:val="Normal"/>
    <w:uiPriority w:val="99"/>
    <w:unhideWhenUsed/>
    <w:qFormat/>
    <w:rsid w:val="00F574A8"/>
    <w:pPr>
      <w:numPr>
        <w:numId w:val="25"/>
      </w:numPr>
      <w:spacing w:after="0"/>
      <w:ind w:left="180" w:hanging="180"/>
      <w:contextualSpacing/>
    </w:pPr>
  </w:style>
  <w:style w:type="table" w:styleId="GridTable5Dark">
    <w:name w:val="Grid Table 5 Dark"/>
    <w:basedOn w:val="TableNormal"/>
    <w:uiPriority w:val="50"/>
    <w:rsid w:val="00185D3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D6D6"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33333"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33333"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33333"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33333" w:themeFill="text1"/>
      </w:tcPr>
    </w:tblStylePr>
    <w:tblStylePr w:type="band1Vert">
      <w:tblPr/>
      <w:tcPr>
        <w:shd w:val="clear" w:color="auto" w:fill="ADADAD" w:themeFill="text1" w:themeFillTint="66"/>
      </w:tcPr>
    </w:tblStylePr>
    <w:tblStylePr w:type="band1Horz">
      <w:tblPr/>
      <w:tcPr>
        <w:shd w:val="clear" w:color="auto" w:fill="ADADAD" w:themeFill="text1" w:themeFillTint="66"/>
      </w:tcPr>
    </w:tblStylePr>
  </w:style>
  <w:style w:type="numbering" w:customStyle="1" w:styleId="NatureScot">
    <w:name w:val="NatureScot"/>
    <w:uiPriority w:val="99"/>
    <w:rsid w:val="008B17CF"/>
    <w:pPr>
      <w:numPr>
        <w:numId w:val="22"/>
      </w:numPr>
    </w:pPr>
  </w:style>
  <w:style w:type="character" w:styleId="FollowedHyperlink">
    <w:name w:val="FollowedHyperlink"/>
    <w:basedOn w:val="DefaultParagraphFont"/>
    <w:uiPriority w:val="99"/>
    <w:semiHidden/>
    <w:unhideWhenUsed/>
    <w:rsid w:val="008B17CF"/>
    <w:rPr>
      <w:color w:val="649696" w:themeColor="followedHyperlink"/>
      <w:u w:val="none"/>
    </w:rPr>
  </w:style>
  <w:style w:type="paragraph" w:styleId="Header">
    <w:name w:val="header"/>
    <w:basedOn w:val="Normal"/>
    <w:link w:val="HeaderChar"/>
    <w:uiPriority w:val="99"/>
    <w:unhideWhenUsed/>
    <w:rsid w:val="006632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32B1"/>
  </w:style>
  <w:style w:type="character" w:styleId="PageNumber">
    <w:name w:val="page number"/>
    <w:basedOn w:val="DefaultParagraphFont"/>
    <w:uiPriority w:val="99"/>
    <w:semiHidden/>
    <w:unhideWhenUsed/>
    <w:rsid w:val="006632B1"/>
    <w:rPr>
      <w:rFonts w:asciiTheme="minorHAnsi" w:hAnsiTheme="minorHAnsi"/>
      <w:sz w:val="20"/>
    </w:rPr>
  </w:style>
  <w:style w:type="character" w:styleId="PlaceholderText">
    <w:name w:val="Placeholder Text"/>
    <w:basedOn w:val="DefaultParagraphFont"/>
    <w:uiPriority w:val="99"/>
    <w:semiHidden/>
    <w:rsid w:val="004C139B"/>
    <w:rPr>
      <w:color w:val="808080"/>
    </w:rPr>
  </w:style>
  <w:style w:type="character" w:styleId="UnresolvedMention">
    <w:name w:val="Unresolved Mention"/>
    <w:basedOn w:val="DefaultParagraphFont"/>
    <w:uiPriority w:val="99"/>
    <w:semiHidden/>
    <w:unhideWhenUsed/>
    <w:rsid w:val="00ED1B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5.jpeg" Id="rId13" /><Relationship Type="http://schemas.openxmlformats.org/officeDocument/2006/relationships/image" Target="media/image8.jpeg" Id="rId18" /><Relationship Type="http://schemas.openxmlformats.org/officeDocument/2006/relationships/image" Target="media/image12.wmf" Id="rId26" /><Relationship Type="http://schemas.openxmlformats.org/officeDocument/2006/relationships/hyperlink" Target="http://www.smeef.scot/" TargetMode="External" Id="rId39" /><Relationship Type="http://schemas.openxmlformats.org/officeDocument/2006/relationships/image" Target="media/image11.jpeg" Id="rId21" /><Relationship Type="http://schemas.openxmlformats.org/officeDocument/2006/relationships/image" Target="media/image18.jpeg" Id="rId34" /><Relationship Type="http://schemas.openxmlformats.org/officeDocument/2006/relationships/header" Target="header2.xml" Id="rId42" /><Relationship Type="http://schemas.openxmlformats.org/officeDocument/2006/relationships/footnotes" Target="footnotes.xml" Id="rId7" /><Relationship Type="http://schemas.openxmlformats.org/officeDocument/2006/relationships/image" Target="media/image5.png" Id="rId16" /><Relationship Type="http://schemas.openxmlformats.org/officeDocument/2006/relationships/image" Target="media/image10.jpeg" Id="rId20" /><Relationship Type="http://schemas.openxmlformats.org/officeDocument/2006/relationships/image" Target="media/image15.png" Id="rId29" /><Relationship Type="http://schemas.openxmlformats.org/officeDocument/2006/relationships/footer" Target="footer1.xml" Id="rId41"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3.png" Id="rId11" /><Relationship Type="http://schemas.openxmlformats.org/officeDocument/2006/relationships/image" Target="media/image11.png" Id="rId24" /><Relationship Type="http://schemas.openxmlformats.org/officeDocument/2006/relationships/hyperlink" Target="mailto:manager@smeef.scot" TargetMode="External" Id="rId32" /><Relationship Type="http://schemas.openxmlformats.org/officeDocument/2006/relationships/hyperlink" Target="http://www.smeef.scot/" TargetMode="External" Id="rId37" /><Relationship Type="http://schemas.openxmlformats.org/officeDocument/2006/relationships/header" Target="header1.xml" Id="rId40" /><Relationship Type="http://schemas.openxmlformats.org/officeDocument/2006/relationships/settings" Target="settings.xml" Id="rId5" /><Relationship Type="http://schemas.openxmlformats.org/officeDocument/2006/relationships/image" Target="media/image7.jpeg" Id="rId15" /><Relationship Type="http://schemas.openxmlformats.org/officeDocument/2006/relationships/image" Target="media/image10.png" Id="rId23" /><Relationship Type="http://schemas.openxmlformats.org/officeDocument/2006/relationships/image" Target="media/image14.png" Id="rId28" /><Relationship Type="http://schemas.openxmlformats.org/officeDocument/2006/relationships/hyperlink" Target="mailto:manager@smeef.scot" TargetMode="External" Id="rId36" /><Relationship Type="http://schemas.openxmlformats.org/officeDocument/2006/relationships/image" Target="media/image2.jpeg" Id="rId10" /><Relationship Type="http://schemas.openxmlformats.org/officeDocument/2006/relationships/image" Target="media/image9.png" Id="rId19" /><Relationship Type="http://schemas.openxmlformats.org/officeDocument/2006/relationships/image" Target="media/image17.png" Id="rId31" /><Relationship Type="http://schemas.openxmlformats.org/officeDocument/2006/relationships/theme" Target="theme/theme1.xml" Id="rId44"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image" Target="media/image6.png" Id="rId14" /><Relationship Type="http://schemas.openxmlformats.org/officeDocument/2006/relationships/image" Target="media/image9.wmf" Id="rId22" /><Relationship Type="http://schemas.openxmlformats.org/officeDocument/2006/relationships/image" Target="media/image13.png" Id="rId27" /><Relationship Type="http://schemas.openxmlformats.org/officeDocument/2006/relationships/image" Target="media/image16.png" Id="rId30" /><Relationship Type="http://schemas.openxmlformats.org/officeDocument/2006/relationships/image" Target="media/image180.jpeg" Id="rId35" /><Relationship Type="http://schemas.openxmlformats.org/officeDocument/2006/relationships/fontTable" Target="fontTable.xml" Id="rId43" /><Relationship Type="http://schemas.openxmlformats.org/officeDocument/2006/relationships/endnotes" Target="endnotes.xml" Id="rId8" /><Relationship Type="http://schemas.openxmlformats.org/officeDocument/2006/relationships/numbering" Target="numbering.xml" Id="rId3" /><Relationship Type="http://schemas.openxmlformats.org/officeDocument/2006/relationships/image" Target="media/image4.jpeg" Id="rId12" /><Relationship Type="http://schemas.openxmlformats.org/officeDocument/2006/relationships/image" Target="media/image6.jpeg" Id="rId17" /><Relationship Type="http://schemas.openxmlformats.org/officeDocument/2006/relationships/image" Target="media/image12.png" Id="rId25" /><Relationship Type="http://schemas.openxmlformats.org/officeDocument/2006/relationships/hyperlink" Target="mailto:manager@smeef.scot" TargetMode="External" Id="rId33" /><Relationship Type="http://schemas.openxmlformats.org/officeDocument/2006/relationships/hyperlink" Target="mailto:manager@smeef.scot" TargetMode="External" Id="rId38" /><Relationship Type="http://schemas.openxmlformats.org/officeDocument/2006/relationships/customXml" Target="/customXml/item3.xml" Id="R9effc7ad43b246b1"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Documents\Design\Jobs\SNH%20-%20NS\06000\06077%20-%20SMEEF%20style%20&amp;%20templates\Drafts\A4%20Flyer%20Template\SMEEF%20Template.dotx" TargetMode="External"/></Relationships>
</file>

<file path=word/theme/theme1.xml><?xml version="1.0" encoding="utf-8"?>
<a:theme xmlns:a="http://schemas.openxmlformats.org/drawingml/2006/main" name="SMEEF">
  <a:themeElements>
    <a:clrScheme name="SMEEF">
      <a:dk1>
        <a:srgbClr val="333333"/>
      </a:dk1>
      <a:lt1>
        <a:sysClr val="window" lastClr="FFFFFF"/>
      </a:lt1>
      <a:dk2>
        <a:srgbClr val="086795"/>
      </a:dk2>
      <a:lt2>
        <a:srgbClr val="27A9CA"/>
      </a:lt2>
      <a:accent1>
        <a:srgbClr val="12516F"/>
      </a:accent1>
      <a:accent2>
        <a:srgbClr val="0292BA"/>
      </a:accent2>
      <a:accent3>
        <a:srgbClr val="9CC2D5"/>
      </a:accent3>
      <a:accent4>
        <a:srgbClr val="FFC000"/>
      </a:accent4>
      <a:accent5>
        <a:srgbClr val="C8D7A0"/>
      </a:accent5>
      <a:accent6>
        <a:srgbClr val="E2D49E"/>
      </a:accent6>
      <a:hlink>
        <a:srgbClr val="235557"/>
      </a:hlink>
      <a:folHlink>
        <a:srgbClr val="649696"/>
      </a:folHlink>
    </a:clrScheme>
    <a:fontScheme name="SMEEF">
      <a:majorFont>
        <a:latin typeface="Century Gothic"/>
        <a:ea typeface=""/>
        <a:cs typeface=""/>
      </a:majorFont>
      <a:minorFont>
        <a:latin typeface="Corbe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71FFD1B571BE2883E0537D20C80A46C7" version="1.0.0">
  <systemFields>
    <field name="Objective-Id">
      <value order="0">A5682509</value>
    </field>
    <field name="Objective-Title">
      <value order="0">SMEEF NEW Prospectus - January 2026</value>
    </field>
    <field name="Objective-Description">
      <value order="0"/>
    </field>
    <field name="Objective-CreationStamp">
      <value order="0">2026-01-29T12:06:45Z</value>
    </field>
    <field name="Objective-IsApproved">
      <value order="0">false</value>
    </field>
    <field name="Objective-IsPublished">
      <value order="0">true</value>
    </field>
    <field name="Objective-DatePublished">
      <value order="0">2026-01-29T13:51:04Z</value>
    </field>
    <field name="Objective-ModificationStamp">
      <value order="0">2026-01-29T13:51:04Z</value>
    </field>
    <field name="Objective-Owner">
      <value order="0">Sarah Brown</value>
    </field>
    <field name="Objective-Path">
      <value order="0">Objective Global Folder:NatureScot Fileplan:NAT - Natural Environments:MAR - Marine:SMEEF - Scottish Marine Environmental Enhancement Fund:Scottish Marine Environmental Enhancement Fund (SMEEF) - Project:Scottish Marine Environmental Enhancement Fund (SMEEF) - Parliamentary Event - 04 February 2026</value>
    </field>
    <field name="Objective-Parent">
      <value order="0">Scottish Marine Environmental Enhancement Fund (SMEEF) - Parliamentary Event - 04 February 2026</value>
    </field>
    <field name="Objective-State">
      <value order="0">Published</value>
    </field>
    <field name="Objective-VersionId">
      <value order="0">vA9949847</value>
    </field>
    <field name="Objective-Version">
      <value order="0">2.0</value>
    </field>
    <field name="Objective-VersionNumber">
      <value order="0">2</value>
    </field>
    <field name="Objective-VersionComment">
      <value order="0"/>
    </field>
    <field name="Objective-FileNumber">
      <value order="0">qA191001</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Props1.xml><?xml version="1.0" encoding="utf-8"?>
<ds:datastoreItem xmlns:ds="http://schemas.openxmlformats.org/officeDocument/2006/customXml" ds:itemID="{A539F644-16B9-42BA-B499-88447F179BA1}">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docProps/app.xml><?xml version="1.0" encoding="utf-8"?>
<Properties xmlns="http://schemas.openxmlformats.org/officeDocument/2006/extended-properties" xmlns:vt="http://schemas.openxmlformats.org/officeDocument/2006/docPropsVTypes">
  <Template>SMEEF Template</Template>
  <TotalTime>6</TotalTime>
  <Pages>3</Pages>
  <Words>9</Words>
  <Characters>55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JONO Design</Company>
  <LinksUpToDate>false</LinksUpToDate>
  <CharactersWithSpaces>63</CharactersWithSpaces>
  <SharedDoc>false</SharedDoc>
  <HyperlinkBase>www.jonodesign.co.uk</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Created for NatureScot by JONO Design</dc:subject>
  <dc:creator>Owner</dc:creator>
  <cp:keywords/>
  <dc:description>Template design by jonodesign.co.uk for SMEEF</dc:description>
  <cp:lastModifiedBy>Sharon Green</cp:lastModifiedBy>
  <cp:revision>3</cp:revision>
  <cp:lastPrinted>2025-07-18T11:27:00Z</cp:lastPrinted>
  <dcterms:created xsi:type="dcterms:W3CDTF">2026-01-29T12:06:00Z</dcterms:created>
  <dcterms:modified xsi:type="dcterms:W3CDTF">2026-01-29T13:50:00Z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MSIP_Label_ad6aba11-eede-4e5b-a79a-2f2784cd251f_Enabled">
    <vt:lpwstr>true</vt:lpwstr>
  </op:property>
  <op:property fmtid="{D5CDD505-2E9C-101B-9397-08002B2CF9AE}" pid="4" name="MSIP_Label_ad6aba11-eede-4e5b-a79a-2f2784cd251f_SetDate">
    <vt:lpwstr>2025-02-12T11:48:07Z</vt:lpwstr>
  </op:property>
  <op:property fmtid="{D5CDD505-2E9C-101B-9397-08002B2CF9AE}" pid="5" name="MSIP_Label_ad6aba11-eede-4e5b-a79a-2f2784cd251f_Method">
    <vt:lpwstr>Standard</vt:lpwstr>
  </op:property>
  <op:property fmtid="{D5CDD505-2E9C-101B-9397-08002B2CF9AE}" pid="6" name="MSIP_Label_ad6aba11-eede-4e5b-a79a-2f2784cd251f_Name">
    <vt:lpwstr>defa4170-0d19-0005-0004-bc88714345d2</vt:lpwstr>
  </op:property>
  <op:property fmtid="{D5CDD505-2E9C-101B-9397-08002B2CF9AE}" pid="7" name="MSIP_Label_ad6aba11-eede-4e5b-a79a-2f2784cd251f_SiteId">
    <vt:lpwstr>074028c0-e165-4999-99ad-31603ad73bac</vt:lpwstr>
  </op:property>
  <op:property fmtid="{D5CDD505-2E9C-101B-9397-08002B2CF9AE}" pid="8" name="MSIP_Label_ad6aba11-eede-4e5b-a79a-2f2784cd251f_ActionId">
    <vt:lpwstr>b6bb851e-5ce9-4ad0-a0f2-41d1e6a9c17c</vt:lpwstr>
  </op:property>
  <op:property fmtid="{D5CDD505-2E9C-101B-9397-08002B2CF9AE}" pid="9" name="MSIP_Label_ad6aba11-eede-4e5b-a79a-2f2784cd251f_ContentBits">
    <vt:lpwstr>0</vt:lpwstr>
  </op:property>
  <op:property fmtid="{D5CDD505-2E9C-101B-9397-08002B2CF9AE}" pid="10" name="MSIP_Label_ad6aba11-eede-4e5b-a79a-2f2784cd251f_Tag">
    <vt:lpwstr>10, 3, 0, 1</vt:lpwstr>
  </op:property>
  <op:property fmtid="{D5CDD505-2E9C-101B-9397-08002B2CF9AE}" pid="11" name="Customer-Id">
    <vt:lpwstr>71FFD1B571BE2883E0537D20C80A46C7</vt:lpwstr>
  </op:property>
  <op:property fmtid="{D5CDD505-2E9C-101B-9397-08002B2CF9AE}" pid="12" name="Objective-Id">
    <vt:lpwstr>A5682509</vt:lpwstr>
  </op:property>
  <op:property fmtid="{D5CDD505-2E9C-101B-9397-08002B2CF9AE}" pid="13" name="Objective-Title">
    <vt:lpwstr>SMEEF NEW Prospectus - January 2026</vt:lpwstr>
  </op:property>
  <op:property fmtid="{D5CDD505-2E9C-101B-9397-08002B2CF9AE}" pid="14" name="Objective-Description">
    <vt:lpwstr/>
  </op:property>
  <op:property fmtid="{D5CDD505-2E9C-101B-9397-08002B2CF9AE}" pid="15" name="Objective-CreationStamp">
    <vt:filetime>2026-01-29T12:06:45Z</vt:filetime>
  </op:property>
  <op:property fmtid="{D5CDD505-2E9C-101B-9397-08002B2CF9AE}" pid="16" name="Objective-IsApproved">
    <vt:bool>false</vt:bool>
  </op:property>
  <op:property fmtid="{D5CDD505-2E9C-101B-9397-08002B2CF9AE}" pid="17" name="Objective-IsPublished">
    <vt:bool>true</vt:bool>
  </op:property>
  <op:property fmtid="{D5CDD505-2E9C-101B-9397-08002B2CF9AE}" pid="18" name="Objective-DatePublished">
    <vt:filetime>2026-01-29T13:51:04Z</vt:filetime>
  </op:property>
  <op:property fmtid="{D5CDD505-2E9C-101B-9397-08002B2CF9AE}" pid="19" name="Objective-ModificationStamp">
    <vt:filetime>2026-01-29T13:51:04Z</vt:filetime>
  </op:property>
  <op:property fmtid="{D5CDD505-2E9C-101B-9397-08002B2CF9AE}" pid="20" name="Objective-Owner">
    <vt:lpwstr>Sarah Brown</vt:lpwstr>
  </op:property>
  <op:property fmtid="{D5CDD505-2E9C-101B-9397-08002B2CF9AE}" pid="21" name="Objective-Path">
    <vt:lpwstr>Objective Global Folder:NatureScot Fileplan:NAT - Natural Environments:MAR - Marine:SMEEF - Scottish Marine Environmental Enhancement Fund:Scottish Marine Environmental Enhancement Fund (SMEEF) - Project:Scottish Marine Environmental Enhancement Fund (SMEEF) - Parliamentary Event - 04 February 2026</vt:lpwstr>
  </op:property>
  <op:property fmtid="{D5CDD505-2E9C-101B-9397-08002B2CF9AE}" pid="22" name="Objective-Parent">
    <vt:lpwstr>Scottish Marine Environmental Enhancement Fund (SMEEF) - Parliamentary Event - 04 February 2026</vt:lpwstr>
  </op:property>
  <op:property fmtid="{D5CDD505-2E9C-101B-9397-08002B2CF9AE}" pid="23" name="Objective-State">
    <vt:lpwstr>Published</vt:lpwstr>
  </op:property>
  <op:property fmtid="{D5CDD505-2E9C-101B-9397-08002B2CF9AE}" pid="24" name="Objective-VersionId">
    <vt:lpwstr>vA9949847</vt:lpwstr>
  </op:property>
  <op:property fmtid="{D5CDD505-2E9C-101B-9397-08002B2CF9AE}" pid="25" name="Objective-Version">
    <vt:lpwstr>2.0</vt:lpwstr>
  </op:property>
  <op:property fmtid="{D5CDD505-2E9C-101B-9397-08002B2CF9AE}" pid="26" name="Objective-VersionNumber">
    <vt:r8>2</vt:r8>
  </op:property>
  <op:property fmtid="{D5CDD505-2E9C-101B-9397-08002B2CF9AE}" pid="27" name="Objective-VersionComment">
    <vt:lpwstr/>
  </op:property>
  <op:property fmtid="{D5CDD505-2E9C-101B-9397-08002B2CF9AE}" pid="28" name="Objective-FileNumber">
    <vt:lpwstr>qA191001</vt:lpwstr>
  </op:property>
  <op:property fmtid="{D5CDD505-2E9C-101B-9397-08002B2CF9AE}" pid="29" name="Objective-Classification">
    <vt:lpwstr/>
  </op:property>
  <op:property fmtid="{D5CDD505-2E9C-101B-9397-08002B2CF9AE}" pid="30" name="Objective-Caveats">
    <vt:lpwstr/>
  </op:property>
  <op:property fmtid="{D5CDD505-2E9C-101B-9397-08002B2CF9AE}" pid="31" name="Objective-Date of Original">
    <vt:lpwstr/>
  </op:property>
  <op:property fmtid="{D5CDD505-2E9C-101B-9397-08002B2CF9AE}" pid="32" name="Objective-Sensitivity Review Date">
    <vt:lpwstr/>
  </op:property>
  <op:property fmtid="{D5CDD505-2E9C-101B-9397-08002B2CF9AE}" pid="33" name="Objective-FOI Exemption">
    <vt:lpwstr>Release</vt:lpwstr>
  </op:property>
  <op:property fmtid="{D5CDD505-2E9C-101B-9397-08002B2CF9AE}" pid="34" name="Objective-DPA Exemption">
    <vt:lpwstr>Release</vt:lpwstr>
  </op:property>
  <op:property fmtid="{D5CDD505-2E9C-101B-9397-08002B2CF9AE}" pid="35" name="Objective-EIR Exception">
    <vt:lpwstr>Release</vt:lpwstr>
  </op:property>
  <op:property fmtid="{D5CDD505-2E9C-101B-9397-08002B2CF9AE}" pid="36" name="Objective-Justification">
    <vt:lpwstr/>
  </op:property>
  <op:property fmtid="{D5CDD505-2E9C-101B-9397-08002B2CF9AE}" pid="37" name="Objective-Date of Request">
    <vt:lpwstr/>
  </op:property>
  <op:property fmtid="{D5CDD505-2E9C-101B-9397-08002B2CF9AE}" pid="38" name="Objective-Date of Release">
    <vt:lpwstr/>
  </op:property>
  <op:property fmtid="{D5CDD505-2E9C-101B-9397-08002B2CF9AE}" pid="39" name="Objective-FOI/EIR Disclosure Date">
    <vt:lpwstr/>
  </op:property>
  <op:property fmtid="{D5CDD505-2E9C-101B-9397-08002B2CF9AE}" pid="40" name="Objective-FOI/EIR Dissemination Date">
    <vt:lpwstr/>
  </op:property>
  <op:property fmtid="{D5CDD505-2E9C-101B-9397-08002B2CF9AE}" pid="41" name="Objective-FOI Release Details">
    <vt:lpwstr/>
  </op:property>
  <op:property fmtid="{D5CDD505-2E9C-101B-9397-08002B2CF9AE}" pid="42" name="Objective-Connect Creator">
    <vt:lpwstr/>
  </op:property>
</op:Properties>
</file>